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84281" w14:textId="69B4A70D" w:rsidR="00784BA3" w:rsidRPr="00F74705" w:rsidRDefault="002F1AFF" w:rsidP="00F747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shd w:val="clear" w:color="auto" w:fill="92D050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sz w:val="20"/>
          <w:szCs w:val="22"/>
        </w:rPr>
        <w:t>INSCRIPCIÓ A LA</w:t>
      </w:r>
      <w:r w:rsidR="00784BA3" w:rsidRPr="002F5D95">
        <w:rPr>
          <w:rFonts w:asciiTheme="minorHAnsi" w:hAnsiTheme="minorHAnsi" w:cstheme="minorHAnsi"/>
          <w:b/>
          <w:sz w:val="20"/>
          <w:szCs w:val="22"/>
        </w:rPr>
        <w:t xml:space="preserve"> CANDIDATUR</w:t>
      </w:r>
      <w:r>
        <w:rPr>
          <w:rFonts w:asciiTheme="minorHAnsi" w:hAnsiTheme="minorHAnsi" w:cstheme="minorHAnsi"/>
          <w:b/>
          <w:sz w:val="20"/>
          <w:szCs w:val="22"/>
        </w:rPr>
        <w:t>A DE LA NIT DE L’ESPORTISTA</w:t>
      </w:r>
      <w:r w:rsidR="00784BA3" w:rsidRPr="002F5D95">
        <w:rPr>
          <w:rFonts w:asciiTheme="minorHAnsi" w:hAnsiTheme="minorHAnsi" w:cstheme="minorHAnsi"/>
          <w:b/>
          <w:sz w:val="20"/>
          <w:szCs w:val="22"/>
        </w:rPr>
        <w:t xml:space="preserve"> 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1559"/>
        <w:gridCol w:w="1134"/>
        <w:gridCol w:w="2693"/>
      </w:tblGrid>
      <w:tr w:rsidR="00784BA3" w:rsidRPr="002F5D95" w14:paraId="685B964F" w14:textId="77777777" w:rsidTr="002471C2">
        <w:tc>
          <w:tcPr>
            <w:tcW w:w="8755" w:type="dxa"/>
            <w:gridSpan w:val="4"/>
            <w:vAlign w:val="bottom"/>
          </w:tcPr>
          <w:p w14:paraId="187C01BE" w14:textId="7826D0B1" w:rsidR="00784BA3" w:rsidRPr="002F5D95" w:rsidRDefault="00784BA3" w:rsidP="007962DD">
            <w:pPr>
              <w:spacing w:before="120" w:after="120"/>
              <w:jc w:val="left"/>
              <w:rPr>
                <w:rFonts w:asciiTheme="minorHAnsi" w:hAnsiTheme="minorHAnsi" w:cstheme="minorHAnsi"/>
                <w:sz w:val="16"/>
              </w:rPr>
            </w:pPr>
            <w:r w:rsidRPr="002F5D95">
              <w:rPr>
                <w:rFonts w:asciiTheme="minorHAnsi" w:hAnsiTheme="minorHAnsi" w:cstheme="minorHAnsi"/>
                <w:sz w:val="16"/>
              </w:rPr>
              <w:t>Entitat o persona sol·licitant</w:t>
            </w:r>
            <w:r w:rsidR="002F5D95">
              <w:rPr>
                <w:rFonts w:asciiTheme="minorHAnsi" w:hAnsiTheme="minorHAnsi" w:cstheme="minorHAnsi"/>
                <w:sz w:val="16"/>
              </w:rPr>
              <w:t>:</w:t>
            </w:r>
          </w:p>
        </w:tc>
      </w:tr>
      <w:tr w:rsidR="00784BA3" w:rsidRPr="002F5D95" w14:paraId="6BDC7DC5" w14:textId="77777777" w:rsidTr="002471C2">
        <w:tc>
          <w:tcPr>
            <w:tcW w:w="6062" w:type="dxa"/>
            <w:gridSpan w:val="3"/>
            <w:vAlign w:val="bottom"/>
          </w:tcPr>
          <w:p w14:paraId="1CA24F0F" w14:textId="3846517E" w:rsidR="00784BA3" w:rsidRPr="002F5D95" w:rsidRDefault="00784BA3" w:rsidP="002471C2">
            <w:pPr>
              <w:spacing w:before="120" w:after="120"/>
              <w:jc w:val="left"/>
              <w:rPr>
                <w:rFonts w:asciiTheme="minorHAnsi" w:hAnsiTheme="minorHAnsi" w:cstheme="minorHAnsi"/>
                <w:sz w:val="16"/>
              </w:rPr>
            </w:pPr>
            <w:r w:rsidRPr="002F5D95">
              <w:rPr>
                <w:rFonts w:asciiTheme="minorHAnsi" w:hAnsiTheme="minorHAnsi" w:cstheme="minorHAnsi"/>
                <w:sz w:val="16"/>
              </w:rPr>
              <w:t>Responsable de la sol·licitud</w:t>
            </w:r>
            <w:r w:rsidR="002F5D95">
              <w:rPr>
                <w:rFonts w:asciiTheme="minorHAnsi" w:hAnsiTheme="minorHAnsi" w:cstheme="minorHAnsi"/>
                <w:sz w:val="16"/>
              </w:rPr>
              <w:t>:</w:t>
            </w:r>
          </w:p>
        </w:tc>
        <w:tc>
          <w:tcPr>
            <w:tcW w:w="2693" w:type="dxa"/>
            <w:vAlign w:val="bottom"/>
          </w:tcPr>
          <w:p w14:paraId="19BFBDAE" w14:textId="4666F50D" w:rsidR="00784BA3" w:rsidRPr="002F5D95" w:rsidRDefault="00784BA3" w:rsidP="002471C2">
            <w:pPr>
              <w:spacing w:before="120" w:after="120"/>
              <w:jc w:val="left"/>
              <w:rPr>
                <w:rFonts w:asciiTheme="minorHAnsi" w:hAnsiTheme="minorHAnsi" w:cstheme="minorHAnsi"/>
                <w:sz w:val="16"/>
              </w:rPr>
            </w:pPr>
            <w:r w:rsidRPr="002F5D95">
              <w:rPr>
                <w:rFonts w:asciiTheme="minorHAnsi" w:hAnsiTheme="minorHAnsi" w:cstheme="minorHAnsi"/>
                <w:sz w:val="16"/>
              </w:rPr>
              <w:t>DNI</w:t>
            </w:r>
            <w:r w:rsidR="002F5D95">
              <w:rPr>
                <w:rFonts w:asciiTheme="minorHAnsi" w:hAnsiTheme="minorHAnsi" w:cstheme="minorHAnsi"/>
                <w:sz w:val="16"/>
              </w:rPr>
              <w:t>:</w:t>
            </w:r>
          </w:p>
        </w:tc>
      </w:tr>
      <w:tr w:rsidR="00784BA3" w:rsidRPr="002F5D95" w14:paraId="62DD8FE6" w14:textId="77777777" w:rsidTr="002471C2">
        <w:tc>
          <w:tcPr>
            <w:tcW w:w="4928" w:type="dxa"/>
            <w:gridSpan w:val="2"/>
            <w:vAlign w:val="bottom"/>
          </w:tcPr>
          <w:p w14:paraId="04D1EC4D" w14:textId="4C773181" w:rsidR="00784BA3" w:rsidRPr="002F5D95" w:rsidRDefault="00784BA3" w:rsidP="002471C2">
            <w:pPr>
              <w:spacing w:before="120" w:after="120"/>
              <w:jc w:val="left"/>
              <w:rPr>
                <w:rFonts w:asciiTheme="minorHAnsi" w:hAnsiTheme="minorHAnsi" w:cstheme="minorHAnsi"/>
                <w:sz w:val="16"/>
              </w:rPr>
            </w:pPr>
            <w:r w:rsidRPr="002F5D95">
              <w:rPr>
                <w:rFonts w:asciiTheme="minorHAnsi" w:hAnsiTheme="minorHAnsi" w:cstheme="minorHAnsi"/>
                <w:sz w:val="16"/>
              </w:rPr>
              <w:t>Adreça</w:t>
            </w:r>
            <w:r w:rsidR="002F5D95">
              <w:rPr>
                <w:rFonts w:asciiTheme="minorHAnsi" w:hAnsiTheme="minorHAnsi" w:cstheme="minorHAnsi"/>
                <w:sz w:val="16"/>
              </w:rPr>
              <w:t>:</w:t>
            </w:r>
          </w:p>
        </w:tc>
        <w:tc>
          <w:tcPr>
            <w:tcW w:w="3827" w:type="dxa"/>
            <w:gridSpan w:val="2"/>
            <w:vAlign w:val="bottom"/>
          </w:tcPr>
          <w:p w14:paraId="0462F1A9" w14:textId="03758469" w:rsidR="00784BA3" w:rsidRPr="002F5D95" w:rsidRDefault="00784BA3" w:rsidP="002471C2">
            <w:pPr>
              <w:spacing w:before="120" w:after="120"/>
              <w:jc w:val="left"/>
              <w:rPr>
                <w:rFonts w:asciiTheme="minorHAnsi" w:hAnsiTheme="minorHAnsi" w:cstheme="minorHAnsi"/>
                <w:sz w:val="16"/>
              </w:rPr>
            </w:pPr>
            <w:r w:rsidRPr="002F5D95">
              <w:rPr>
                <w:rFonts w:asciiTheme="minorHAnsi" w:hAnsiTheme="minorHAnsi" w:cstheme="minorHAnsi"/>
                <w:sz w:val="16"/>
              </w:rPr>
              <w:t>Població</w:t>
            </w:r>
            <w:r w:rsidR="002F5D95">
              <w:rPr>
                <w:rFonts w:asciiTheme="minorHAnsi" w:hAnsiTheme="minorHAnsi" w:cstheme="minorHAnsi"/>
                <w:sz w:val="16"/>
              </w:rPr>
              <w:t>:</w:t>
            </w:r>
          </w:p>
        </w:tc>
      </w:tr>
      <w:tr w:rsidR="00784BA3" w:rsidRPr="002F5D95" w14:paraId="0607BC36" w14:textId="77777777" w:rsidTr="002471C2">
        <w:tc>
          <w:tcPr>
            <w:tcW w:w="3369" w:type="dxa"/>
            <w:vAlign w:val="bottom"/>
          </w:tcPr>
          <w:p w14:paraId="68E64A89" w14:textId="681D82DC" w:rsidR="00784BA3" w:rsidRPr="002F5D95" w:rsidRDefault="00784BA3" w:rsidP="002471C2">
            <w:pPr>
              <w:spacing w:before="120" w:after="120"/>
              <w:jc w:val="left"/>
              <w:rPr>
                <w:rFonts w:asciiTheme="minorHAnsi" w:hAnsiTheme="minorHAnsi" w:cstheme="minorHAnsi"/>
                <w:sz w:val="16"/>
              </w:rPr>
            </w:pPr>
            <w:r w:rsidRPr="002F5D95">
              <w:rPr>
                <w:rFonts w:asciiTheme="minorHAnsi" w:hAnsiTheme="minorHAnsi" w:cstheme="minorHAnsi"/>
                <w:sz w:val="16"/>
              </w:rPr>
              <w:t>Telèfon</w:t>
            </w:r>
            <w:r w:rsidR="002F5D95">
              <w:rPr>
                <w:rFonts w:asciiTheme="minorHAnsi" w:hAnsiTheme="minorHAnsi" w:cstheme="minorHAnsi"/>
                <w:sz w:val="16"/>
              </w:rPr>
              <w:t xml:space="preserve"> contacte:</w:t>
            </w:r>
          </w:p>
        </w:tc>
        <w:tc>
          <w:tcPr>
            <w:tcW w:w="5386" w:type="dxa"/>
            <w:gridSpan w:val="3"/>
            <w:vAlign w:val="bottom"/>
          </w:tcPr>
          <w:p w14:paraId="65C65DC2" w14:textId="7D3150DB" w:rsidR="00784BA3" w:rsidRPr="002F5D95" w:rsidRDefault="00784BA3" w:rsidP="002471C2">
            <w:pPr>
              <w:spacing w:before="120" w:after="120"/>
              <w:jc w:val="left"/>
              <w:rPr>
                <w:rFonts w:asciiTheme="minorHAnsi" w:hAnsiTheme="minorHAnsi" w:cstheme="minorHAnsi"/>
                <w:sz w:val="16"/>
              </w:rPr>
            </w:pPr>
            <w:r w:rsidRPr="002F5D95">
              <w:rPr>
                <w:rFonts w:asciiTheme="minorHAnsi" w:hAnsiTheme="minorHAnsi" w:cstheme="minorHAnsi"/>
                <w:sz w:val="16"/>
              </w:rPr>
              <w:t>Correu electrònic</w:t>
            </w:r>
            <w:r w:rsidR="002F5D95">
              <w:rPr>
                <w:rFonts w:asciiTheme="minorHAnsi" w:hAnsiTheme="minorHAnsi" w:cstheme="minorHAnsi"/>
                <w:sz w:val="16"/>
              </w:rPr>
              <w:t xml:space="preserve">: </w:t>
            </w:r>
          </w:p>
        </w:tc>
      </w:tr>
    </w:tbl>
    <w:p w14:paraId="71CC2A32" w14:textId="77777777" w:rsidR="00784BA3" w:rsidRPr="002F5D95" w:rsidRDefault="00784BA3" w:rsidP="00784BA3">
      <w:pPr>
        <w:rPr>
          <w:rFonts w:asciiTheme="minorHAnsi" w:hAnsiTheme="minorHAnsi" w:cstheme="minorHAnsi"/>
        </w:rPr>
      </w:pPr>
    </w:p>
    <w:p w14:paraId="672AE0E9" w14:textId="079F9308" w:rsidR="00784BA3" w:rsidRPr="00F74705" w:rsidRDefault="00784BA3" w:rsidP="00F74705">
      <w:pPr>
        <w:shd w:val="clear" w:color="auto" w:fill="92D050"/>
        <w:ind w:right="-143"/>
        <w:rPr>
          <w:rFonts w:asciiTheme="minorHAnsi" w:hAnsiTheme="minorHAnsi" w:cstheme="minorHAnsi"/>
          <w:b/>
        </w:rPr>
      </w:pPr>
      <w:r w:rsidRPr="002F5D95">
        <w:rPr>
          <w:rFonts w:asciiTheme="minorHAnsi" w:hAnsiTheme="minorHAnsi" w:cstheme="minorHAnsi"/>
          <w:b/>
        </w:rPr>
        <w:t>CANDIDAT/A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1559"/>
        <w:gridCol w:w="283"/>
        <w:gridCol w:w="3544"/>
      </w:tblGrid>
      <w:tr w:rsidR="00784BA3" w:rsidRPr="002F5D95" w14:paraId="03BBEBA6" w14:textId="77777777" w:rsidTr="002471C2">
        <w:tc>
          <w:tcPr>
            <w:tcW w:w="5211" w:type="dxa"/>
            <w:gridSpan w:val="3"/>
            <w:vAlign w:val="bottom"/>
          </w:tcPr>
          <w:p w14:paraId="730332A4" w14:textId="7626CCA1" w:rsidR="00784BA3" w:rsidRPr="002F5D95" w:rsidRDefault="00784BA3" w:rsidP="002471C2">
            <w:pPr>
              <w:spacing w:before="120" w:after="120"/>
              <w:jc w:val="left"/>
              <w:rPr>
                <w:rFonts w:asciiTheme="minorHAnsi" w:hAnsiTheme="minorHAnsi" w:cstheme="minorHAnsi"/>
                <w:sz w:val="16"/>
              </w:rPr>
            </w:pPr>
            <w:r w:rsidRPr="002F5D95">
              <w:rPr>
                <w:rFonts w:asciiTheme="minorHAnsi" w:hAnsiTheme="minorHAnsi" w:cstheme="minorHAnsi"/>
                <w:sz w:val="16"/>
              </w:rPr>
              <w:t>Nom candidat/a</w:t>
            </w:r>
            <w:r w:rsidR="002F5D95">
              <w:rPr>
                <w:rFonts w:asciiTheme="minorHAnsi" w:hAnsiTheme="minorHAnsi" w:cstheme="minorHAnsi"/>
                <w:sz w:val="16"/>
              </w:rPr>
              <w:t>:</w:t>
            </w:r>
          </w:p>
        </w:tc>
        <w:tc>
          <w:tcPr>
            <w:tcW w:w="3544" w:type="dxa"/>
            <w:vAlign w:val="bottom"/>
          </w:tcPr>
          <w:p w14:paraId="5CBAC246" w14:textId="0B450E4B" w:rsidR="00784BA3" w:rsidRPr="002F5D95" w:rsidRDefault="00784BA3" w:rsidP="002471C2">
            <w:pPr>
              <w:spacing w:before="120" w:after="120"/>
              <w:jc w:val="left"/>
              <w:rPr>
                <w:rFonts w:asciiTheme="minorHAnsi" w:hAnsiTheme="minorHAnsi" w:cstheme="minorHAnsi"/>
                <w:sz w:val="16"/>
              </w:rPr>
            </w:pPr>
            <w:r w:rsidRPr="002F5D95">
              <w:rPr>
                <w:rFonts w:asciiTheme="minorHAnsi" w:hAnsiTheme="minorHAnsi" w:cstheme="minorHAnsi"/>
                <w:sz w:val="16"/>
              </w:rPr>
              <w:t>Data de naixement</w:t>
            </w:r>
            <w:r w:rsidR="002F5D95">
              <w:rPr>
                <w:rFonts w:asciiTheme="minorHAnsi" w:hAnsiTheme="minorHAnsi" w:cstheme="minorHAnsi"/>
                <w:sz w:val="16"/>
              </w:rPr>
              <w:t>:</w:t>
            </w:r>
          </w:p>
        </w:tc>
      </w:tr>
      <w:tr w:rsidR="00784BA3" w:rsidRPr="002F5D95" w14:paraId="0A186691" w14:textId="77777777" w:rsidTr="002471C2">
        <w:tc>
          <w:tcPr>
            <w:tcW w:w="8755" w:type="dxa"/>
            <w:gridSpan w:val="4"/>
            <w:vAlign w:val="bottom"/>
          </w:tcPr>
          <w:p w14:paraId="5B4BE837" w14:textId="7B518759" w:rsidR="00784BA3" w:rsidRPr="002F5D95" w:rsidRDefault="00784BA3" w:rsidP="002471C2">
            <w:pPr>
              <w:spacing w:before="120" w:after="120"/>
              <w:jc w:val="left"/>
              <w:rPr>
                <w:rFonts w:asciiTheme="minorHAnsi" w:hAnsiTheme="minorHAnsi" w:cstheme="minorHAnsi"/>
                <w:sz w:val="16"/>
              </w:rPr>
            </w:pPr>
            <w:r w:rsidRPr="002F5D95">
              <w:rPr>
                <w:rFonts w:asciiTheme="minorHAnsi" w:hAnsiTheme="minorHAnsi" w:cstheme="minorHAnsi"/>
                <w:sz w:val="16"/>
              </w:rPr>
              <w:t>Adreça</w:t>
            </w:r>
            <w:r w:rsidR="002F5D95">
              <w:rPr>
                <w:rFonts w:asciiTheme="minorHAnsi" w:hAnsiTheme="minorHAnsi" w:cstheme="minorHAnsi"/>
                <w:sz w:val="16"/>
              </w:rPr>
              <w:t>:</w:t>
            </w:r>
          </w:p>
        </w:tc>
      </w:tr>
      <w:tr w:rsidR="00784BA3" w:rsidRPr="002F5D95" w14:paraId="0E6D5CF4" w14:textId="77777777" w:rsidTr="002471C2">
        <w:tc>
          <w:tcPr>
            <w:tcW w:w="4928" w:type="dxa"/>
            <w:gridSpan w:val="2"/>
            <w:vAlign w:val="bottom"/>
          </w:tcPr>
          <w:p w14:paraId="65238152" w14:textId="26F9DC8C" w:rsidR="00784BA3" w:rsidRPr="002F5D95" w:rsidRDefault="00784BA3" w:rsidP="002471C2">
            <w:pPr>
              <w:spacing w:before="120" w:after="120"/>
              <w:jc w:val="left"/>
              <w:rPr>
                <w:rFonts w:asciiTheme="minorHAnsi" w:hAnsiTheme="minorHAnsi" w:cstheme="minorHAnsi"/>
                <w:sz w:val="16"/>
              </w:rPr>
            </w:pPr>
            <w:r w:rsidRPr="002F5D95">
              <w:rPr>
                <w:rFonts w:asciiTheme="minorHAnsi" w:hAnsiTheme="minorHAnsi" w:cstheme="minorHAnsi"/>
                <w:sz w:val="16"/>
              </w:rPr>
              <w:t>Esport que practica</w:t>
            </w:r>
            <w:r w:rsidR="002F5D95">
              <w:rPr>
                <w:rFonts w:asciiTheme="minorHAnsi" w:hAnsiTheme="minorHAnsi" w:cstheme="minorHAnsi"/>
                <w:sz w:val="16"/>
              </w:rPr>
              <w:t>:</w:t>
            </w:r>
          </w:p>
        </w:tc>
        <w:tc>
          <w:tcPr>
            <w:tcW w:w="3827" w:type="dxa"/>
            <w:gridSpan w:val="2"/>
            <w:vAlign w:val="bottom"/>
          </w:tcPr>
          <w:p w14:paraId="1E250CEB" w14:textId="3B84B83B" w:rsidR="00784BA3" w:rsidRPr="002F5D95" w:rsidRDefault="00784BA3" w:rsidP="007D09E9">
            <w:pPr>
              <w:spacing w:before="120" w:after="120"/>
              <w:jc w:val="left"/>
              <w:rPr>
                <w:rFonts w:asciiTheme="minorHAnsi" w:hAnsiTheme="minorHAnsi" w:cstheme="minorHAnsi"/>
                <w:sz w:val="16"/>
              </w:rPr>
            </w:pPr>
            <w:r w:rsidRPr="002F5D95">
              <w:rPr>
                <w:rFonts w:asciiTheme="minorHAnsi" w:hAnsiTheme="minorHAnsi" w:cstheme="minorHAnsi"/>
                <w:sz w:val="16"/>
              </w:rPr>
              <w:t>Entitat / club</w:t>
            </w:r>
            <w:r w:rsidR="002F5D95">
              <w:rPr>
                <w:rFonts w:asciiTheme="minorHAnsi" w:hAnsiTheme="minorHAnsi" w:cstheme="minorHAnsi"/>
                <w:sz w:val="16"/>
              </w:rPr>
              <w:t>:</w:t>
            </w:r>
          </w:p>
        </w:tc>
      </w:tr>
      <w:tr w:rsidR="00784BA3" w:rsidRPr="002F5D95" w14:paraId="5B7491A7" w14:textId="77777777" w:rsidTr="002471C2">
        <w:tc>
          <w:tcPr>
            <w:tcW w:w="3369" w:type="dxa"/>
            <w:vAlign w:val="bottom"/>
          </w:tcPr>
          <w:p w14:paraId="1493BE5B" w14:textId="7111E562" w:rsidR="00784BA3" w:rsidRPr="002F5D95" w:rsidRDefault="00784BA3" w:rsidP="002471C2">
            <w:pPr>
              <w:spacing w:before="120" w:after="120"/>
              <w:jc w:val="left"/>
              <w:rPr>
                <w:rFonts w:asciiTheme="minorHAnsi" w:hAnsiTheme="minorHAnsi" w:cstheme="minorHAnsi"/>
                <w:sz w:val="16"/>
              </w:rPr>
            </w:pPr>
            <w:r w:rsidRPr="002F5D95">
              <w:rPr>
                <w:rFonts w:asciiTheme="minorHAnsi" w:hAnsiTheme="minorHAnsi" w:cstheme="minorHAnsi"/>
                <w:sz w:val="16"/>
              </w:rPr>
              <w:t>Telèfon</w:t>
            </w:r>
            <w:r w:rsidR="002F5D95">
              <w:rPr>
                <w:rFonts w:asciiTheme="minorHAnsi" w:hAnsiTheme="minorHAnsi" w:cstheme="minorHAnsi"/>
                <w:sz w:val="16"/>
              </w:rPr>
              <w:t xml:space="preserve"> contacte:</w:t>
            </w:r>
          </w:p>
        </w:tc>
        <w:tc>
          <w:tcPr>
            <w:tcW w:w="5386" w:type="dxa"/>
            <w:gridSpan w:val="3"/>
            <w:vAlign w:val="bottom"/>
          </w:tcPr>
          <w:p w14:paraId="02FA6801" w14:textId="3CB5432B" w:rsidR="00784BA3" w:rsidRPr="002F5D95" w:rsidRDefault="00784BA3" w:rsidP="002471C2">
            <w:pPr>
              <w:spacing w:before="120" w:after="120"/>
              <w:jc w:val="left"/>
              <w:rPr>
                <w:rFonts w:asciiTheme="minorHAnsi" w:hAnsiTheme="minorHAnsi" w:cstheme="minorHAnsi"/>
                <w:sz w:val="16"/>
              </w:rPr>
            </w:pPr>
            <w:r w:rsidRPr="002F5D95">
              <w:rPr>
                <w:rFonts w:asciiTheme="minorHAnsi" w:hAnsiTheme="minorHAnsi" w:cstheme="minorHAnsi"/>
                <w:sz w:val="16"/>
              </w:rPr>
              <w:t>Correu electrònic</w:t>
            </w:r>
            <w:r w:rsidR="002F5D95">
              <w:rPr>
                <w:rFonts w:asciiTheme="minorHAnsi" w:hAnsiTheme="minorHAnsi" w:cstheme="minorHAnsi"/>
                <w:sz w:val="16"/>
              </w:rPr>
              <w:t>:</w:t>
            </w:r>
          </w:p>
        </w:tc>
      </w:tr>
    </w:tbl>
    <w:p w14:paraId="2204A2B7" w14:textId="77777777" w:rsidR="00784BA3" w:rsidRPr="002F5D95" w:rsidRDefault="00784BA3" w:rsidP="00784BA3">
      <w:pPr>
        <w:rPr>
          <w:rFonts w:asciiTheme="minorHAnsi" w:hAnsiTheme="minorHAnsi" w:cstheme="minorHAnsi"/>
        </w:rPr>
      </w:pPr>
    </w:p>
    <w:p w14:paraId="26E3184E" w14:textId="77777777" w:rsidR="00784BA3" w:rsidRPr="002F5D95" w:rsidRDefault="00784BA3" w:rsidP="00F74705">
      <w:pPr>
        <w:shd w:val="clear" w:color="auto" w:fill="92D050"/>
        <w:ind w:right="-143"/>
        <w:rPr>
          <w:rFonts w:asciiTheme="minorHAnsi" w:hAnsiTheme="minorHAnsi" w:cstheme="minorHAnsi"/>
          <w:b/>
          <w:sz w:val="12"/>
        </w:rPr>
      </w:pPr>
      <w:r w:rsidRPr="00F74705">
        <w:rPr>
          <w:rFonts w:asciiTheme="minorHAnsi" w:hAnsiTheme="minorHAnsi" w:cstheme="minorHAnsi"/>
          <w:b/>
          <w:caps/>
        </w:rPr>
        <w:t>Categoria a la qual es presenta la sol·licitud de la persona candidata</w:t>
      </w:r>
      <w:r w:rsidR="00215BD5" w:rsidRPr="00F74705">
        <w:rPr>
          <w:rFonts w:asciiTheme="minorHAnsi" w:hAnsiTheme="minorHAnsi" w:cstheme="minorHAnsi"/>
          <w:b/>
          <w:caps/>
        </w:rPr>
        <w:t xml:space="preserve"> </w:t>
      </w:r>
      <w:r w:rsidR="00215BD5" w:rsidRPr="00F74705">
        <w:rPr>
          <w:rFonts w:asciiTheme="minorHAnsi" w:hAnsiTheme="minorHAnsi" w:cstheme="minorHAnsi"/>
          <w:b/>
          <w:caps/>
          <w:sz w:val="14"/>
        </w:rPr>
        <w:t>(</w:t>
      </w:r>
      <w:r w:rsidR="00215BD5" w:rsidRPr="002F5D95">
        <w:rPr>
          <w:rFonts w:asciiTheme="minorHAnsi" w:hAnsiTheme="minorHAnsi" w:cstheme="minorHAnsi"/>
          <w:b/>
          <w:sz w:val="14"/>
        </w:rPr>
        <w:t>només triar 1 opció)</w:t>
      </w:r>
    </w:p>
    <w:p w14:paraId="7128294C" w14:textId="77777777" w:rsidR="00784BA3" w:rsidRPr="002F5D95" w:rsidRDefault="00784BA3" w:rsidP="00784BA3">
      <w:pPr>
        <w:rPr>
          <w:rFonts w:asciiTheme="minorHAnsi" w:hAnsiTheme="minorHAnsi" w:cstheme="minorHAnsi"/>
        </w:rPr>
      </w:pPr>
    </w:p>
    <w:p w14:paraId="139211C1" w14:textId="77777777" w:rsidR="002F5D95" w:rsidRPr="002F1AFF" w:rsidRDefault="007962DD" w:rsidP="00F74705">
      <w:pPr>
        <w:pStyle w:val="NormalWeb"/>
        <w:shd w:val="clear" w:color="auto" w:fill="FFFFFF"/>
        <w:spacing w:before="0" w:beforeAutospacing="0" w:after="188" w:afterAutospacing="0"/>
        <w:ind w:left="720"/>
        <w:jc w:val="both"/>
        <w:rPr>
          <w:rFonts w:asciiTheme="minorHAnsi" w:hAnsiTheme="minorHAnsi" w:cstheme="minorHAnsi"/>
          <w:sz w:val="20"/>
          <w:szCs w:val="20"/>
          <w:lang w:val="ca-ES"/>
        </w:rPr>
      </w:pPr>
      <w:r w:rsidRPr="002F1AF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illa1"/>
      <w:r w:rsidRPr="002F1AFF">
        <w:rPr>
          <w:rFonts w:asciiTheme="minorHAnsi" w:hAnsiTheme="minorHAnsi" w:cstheme="minorHAnsi"/>
          <w:sz w:val="20"/>
          <w:szCs w:val="20"/>
        </w:rPr>
        <w:instrText xml:space="preserve"> FORMCHECKBOX </w:instrText>
      </w:r>
      <w:r w:rsidRPr="002F1AFF">
        <w:rPr>
          <w:rFonts w:asciiTheme="minorHAnsi" w:hAnsiTheme="minorHAnsi" w:cstheme="minorHAnsi"/>
          <w:sz w:val="20"/>
          <w:szCs w:val="20"/>
        </w:rPr>
      </w:r>
      <w:r w:rsidRPr="002F1AFF">
        <w:rPr>
          <w:rFonts w:asciiTheme="minorHAnsi" w:hAnsiTheme="minorHAnsi" w:cstheme="minorHAnsi"/>
          <w:sz w:val="20"/>
          <w:szCs w:val="20"/>
        </w:rPr>
        <w:fldChar w:fldCharType="separate"/>
      </w:r>
      <w:r w:rsidRPr="002F1AFF">
        <w:rPr>
          <w:rFonts w:asciiTheme="minorHAnsi" w:hAnsiTheme="minorHAnsi" w:cstheme="minorHAnsi"/>
          <w:sz w:val="20"/>
          <w:szCs w:val="20"/>
        </w:rPr>
        <w:fldChar w:fldCharType="end"/>
      </w:r>
      <w:bookmarkEnd w:id="0"/>
      <w:r w:rsidRPr="002F1AFF">
        <w:rPr>
          <w:rFonts w:asciiTheme="minorHAnsi" w:hAnsiTheme="minorHAnsi" w:cstheme="minorHAnsi"/>
          <w:sz w:val="20"/>
          <w:szCs w:val="20"/>
        </w:rPr>
        <w:t xml:space="preserve"> </w:t>
      </w:r>
      <w:r w:rsidR="002F5D95" w:rsidRPr="002F1AFF">
        <w:rPr>
          <w:rFonts w:asciiTheme="minorHAnsi" w:hAnsiTheme="minorHAnsi" w:cstheme="minorHAnsi"/>
          <w:sz w:val="20"/>
          <w:szCs w:val="20"/>
          <w:lang w:val="ca-ES"/>
        </w:rPr>
        <w:t>Millor esportista individual adult masculí/femení(de 19 a 99 anys)</w:t>
      </w:r>
    </w:p>
    <w:p w14:paraId="681588C1" w14:textId="77777777" w:rsidR="00F74705" w:rsidRPr="002F1AFF" w:rsidRDefault="007962DD" w:rsidP="00F74705">
      <w:pPr>
        <w:pStyle w:val="NormalWeb"/>
        <w:shd w:val="clear" w:color="auto" w:fill="FFFFFF"/>
        <w:tabs>
          <w:tab w:val="left" w:pos="5103"/>
        </w:tabs>
        <w:spacing w:before="0" w:beforeAutospacing="0" w:after="188" w:afterAutospacing="0"/>
        <w:ind w:left="720"/>
        <w:jc w:val="both"/>
        <w:rPr>
          <w:rFonts w:asciiTheme="minorHAnsi" w:hAnsiTheme="minorHAnsi" w:cstheme="minorHAnsi"/>
          <w:sz w:val="20"/>
          <w:szCs w:val="20"/>
        </w:rPr>
      </w:pPr>
      <w:r w:rsidRPr="002F1AF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Casilla6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illa6"/>
      <w:r w:rsidRPr="002F1AFF">
        <w:rPr>
          <w:rFonts w:asciiTheme="minorHAnsi" w:hAnsiTheme="minorHAnsi" w:cstheme="minorHAnsi"/>
          <w:sz w:val="20"/>
          <w:szCs w:val="20"/>
        </w:rPr>
        <w:instrText xml:space="preserve"> FORMCHECKBOX </w:instrText>
      </w:r>
      <w:r w:rsidRPr="002F1AFF">
        <w:rPr>
          <w:rFonts w:asciiTheme="minorHAnsi" w:hAnsiTheme="minorHAnsi" w:cstheme="minorHAnsi"/>
          <w:sz w:val="20"/>
          <w:szCs w:val="20"/>
        </w:rPr>
      </w:r>
      <w:r w:rsidRPr="002F1AFF">
        <w:rPr>
          <w:rFonts w:asciiTheme="minorHAnsi" w:hAnsiTheme="minorHAnsi" w:cstheme="minorHAnsi"/>
          <w:sz w:val="20"/>
          <w:szCs w:val="20"/>
        </w:rPr>
        <w:fldChar w:fldCharType="separate"/>
      </w:r>
      <w:r w:rsidRPr="002F1AFF">
        <w:rPr>
          <w:rFonts w:asciiTheme="minorHAnsi" w:hAnsiTheme="minorHAnsi" w:cstheme="minorHAnsi"/>
          <w:sz w:val="20"/>
          <w:szCs w:val="20"/>
        </w:rPr>
        <w:fldChar w:fldCharType="end"/>
      </w:r>
      <w:bookmarkEnd w:id="1"/>
      <w:r w:rsidRPr="002F1AFF">
        <w:rPr>
          <w:rFonts w:asciiTheme="minorHAnsi" w:hAnsiTheme="minorHAnsi" w:cstheme="minorHAnsi"/>
          <w:sz w:val="20"/>
          <w:szCs w:val="20"/>
        </w:rPr>
        <w:t xml:space="preserve"> </w:t>
      </w:r>
      <w:r w:rsidR="00F74705" w:rsidRPr="002F1AFF">
        <w:rPr>
          <w:rFonts w:asciiTheme="minorHAnsi" w:hAnsiTheme="minorHAnsi" w:cstheme="minorHAnsi"/>
          <w:sz w:val="20"/>
          <w:szCs w:val="20"/>
          <w:lang w:val="ca-ES"/>
        </w:rPr>
        <w:t>Millor esportista individual jove masculí/femení (fins pels 18 anys)</w:t>
      </w:r>
      <w:r w:rsidR="00F74705" w:rsidRPr="002F1AFF">
        <w:rPr>
          <w:rFonts w:asciiTheme="minorHAnsi" w:hAnsiTheme="minorHAnsi" w:cstheme="minorHAnsi"/>
          <w:sz w:val="20"/>
          <w:szCs w:val="20"/>
        </w:rPr>
        <w:tab/>
      </w:r>
    </w:p>
    <w:p w14:paraId="1264B872" w14:textId="77777777" w:rsidR="00F74705" w:rsidRPr="002F1AFF" w:rsidRDefault="007962DD" w:rsidP="00F74705">
      <w:pPr>
        <w:pStyle w:val="NormalWeb"/>
        <w:shd w:val="clear" w:color="auto" w:fill="FFFFFF"/>
        <w:spacing w:before="0" w:beforeAutospacing="0" w:after="188" w:afterAutospacing="0"/>
        <w:ind w:left="720"/>
        <w:jc w:val="both"/>
        <w:rPr>
          <w:rFonts w:asciiTheme="minorHAnsi" w:hAnsiTheme="minorHAnsi" w:cstheme="minorHAnsi"/>
          <w:sz w:val="20"/>
          <w:szCs w:val="20"/>
          <w:lang w:val="ca-ES"/>
        </w:rPr>
      </w:pPr>
      <w:r w:rsidRPr="002F1AF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illa3"/>
      <w:r w:rsidRPr="002F1AFF">
        <w:rPr>
          <w:rFonts w:asciiTheme="minorHAnsi" w:hAnsiTheme="minorHAnsi" w:cstheme="minorHAnsi"/>
          <w:sz w:val="20"/>
          <w:szCs w:val="20"/>
        </w:rPr>
        <w:instrText xml:space="preserve"> FORMCHECKBOX </w:instrText>
      </w:r>
      <w:r w:rsidRPr="002F1AFF">
        <w:rPr>
          <w:rFonts w:asciiTheme="minorHAnsi" w:hAnsiTheme="minorHAnsi" w:cstheme="minorHAnsi"/>
          <w:sz w:val="20"/>
          <w:szCs w:val="20"/>
        </w:rPr>
      </w:r>
      <w:r w:rsidRPr="002F1AFF">
        <w:rPr>
          <w:rFonts w:asciiTheme="minorHAnsi" w:hAnsiTheme="minorHAnsi" w:cstheme="minorHAnsi"/>
          <w:sz w:val="20"/>
          <w:szCs w:val="20"/>
        </w:rPr>
        <w:fldChar w:fldCharType="separate"/>
      </w:r>
      <w:r w:rsidRPr="002F1AFF">
        <w:rPr>
          <w:rFonts w:asciiTheme="minorHAnsi" w:hAnsiTheme="minorHAnsi" w:cstheme="minorHAnsi"/>
          <w:sz w:val="20"/>
          <w:szCs w:val="20"/>
        </w:rPr>
        <w:fldChar w:fldCharType="end"/>
      </w:r>
      <w:bookmarkEnd w:id="2"/>
      <w:r w:rsidRPr="002F1AFF">
        <w:rPr>
          <w:rFonts w:asciiTheme="minorHAnsi" w:hAnsiTheme="minorHAnsi" w:cstheme="minorHAnsi"/>
          <w:sz w:val="20"/>
          <w:szCs w:val="20"/>
        </w:rPr>
        <w:t xml:space="preserve"> </w:t>
      </w:r>
      <w:r w:rsidR="00F74705" w:rsidRPr="002F1AFF">
        <w:rPr>
          <w:rFonts w:asciiTheme="minorHAnsi" w:hAnsiTheme="minorHAnsi" w:cstheme="minorHAnsi"/>
          <w:sz w:val="20"/>
          <w:szCs w:val="20"/>
          <w:lang w:val="ca-ES"/>
        </w:rPr>
        <w:t>Millor promesa esportiva</w:t>
      </w:r>
    </w:p>
    <w:p w14:paraId="678F3EB9" w14:textId="77777777" w:rsidR="00F74705" w:rsidRPr="002F1AFF" w:rsidRDefault="007D09E9" w:rsidP="00F74705">
      <w:pPr>
        <w:pStyle w:val="NormalWeb"/>
        <w:shd w:val="clear" w:color="auto" w:fill="FFFFFF"/>
        <w:spacing w:before="0" w:beforeAutospacing="0" w:after="188" w:afterAutospacing="0"/>
        <w:ind w:firstLine="708"/>
        <w:jc w:val="both"/>
        <w:rPr>
          <w:rFonts w:asciiTheme="minorHAnsi" w:hAnsiTheme="minorHAnsi" w:cstheme="minorHAnsi"/>
          <w:sz w:val="20"/>
          <w:szCs w:val="20"/>
          <w:lang w:val="ca-ES"/>
        </w:rPr>
      </w:pPr>
      <w:r w:rsidRPr="002F1AFF">
        <w:rPr>
          <w:rFonts w:asciiTheme="minorHAnsi" w:hAnsiTheme="minorHAnsi" w:cstheme="minorHAnsi"/>
          <w:sz w:val="20"/>
          <w:szCs w:val="20"/>
        </w:rPr>
        <w:t xml:space="preserve"> </w:t>
      </w:r>
      <w:r w:rsidR="007962DD" w:rsidRPr="002F1AF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Casilla8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asilla8"/>
      <w:r w:rsidR="007962DD" w:rsidRPr="002F1AFF">
        <w:rPr>
          <w:rFonts w:asciiTheme="minorHAnsi" w:hAnsiTheme="minorHAnsi" w:cstheme="minorHAnsi"/>
          <w:sz w:val="20"/>
          <w:szCs w:val="20"/>
        </w:rPr>
        <w:instrText xml:space="preserve"> FORMCHECKBOX </w:instrText>
      </w:r>
      <w:r w:rsidR="007962DD" w:rsidRPr="002F1AFF">
        <w:rPr>
          <w:rFonts w:asciiTheme="minorHAnsi" w:hAnsiTheme="minorHAnsi" w:cstheme="minorHAnsi"/>
          <w:sz w:val="20"/>
          <w:szCs w:val="20"/>
        </w:rPr>
      </w:r>
      <w:r w:rsidR="007962DD" w:rsidRPr="002F1AFF">
        <w:rPr>
          <w:rFonts w:asciiTheme="minorHAnsi" w:hAnsiTheme="minorHAnsi" w:cstheme="minorHAnsi"/>
          <w:sz w:val="20"/>
          <w:szCs w:val="20"/>
        </w:rPr>
        <w:fldChar w:fldCharType="separate"/>
      </w:r>
      <w:r w:rsidR="007962DD" w:rsidRPr="002F1AFF">
        <w:rPr>
          <w:rFonts w:asciiTheme="minorHAnsi" w:hAnsiTheme="minorHAnsi" w:cstheme="minorHAnsi"/>
          <w:sz w:val="20"/>
          <w:szCs w:val="20"/>
        </w:rPr>
        <w:fldChar w:fldCharType="end"/>
      </w:r>
      <w:bookmarkEnd w:id="3"/>
      <w:r w:rsidR="007962DD" w:rsidRPr="002F1AFF">
        <w:rPr>
          <w:rFonts w:asciiTheme="minorHAnsi" w:hAnsiTheme="minorHAnsi" w:cstheme="minorHAnsi"/>
          <w:sz w:val="20"/>
          <w:szCs w:val="20"/>
        </w:rPr>
        <w:t xml:space="preserve"> </w:t>
      </w:r>
      <w:r w:rsidR="00F74705" w:rsidRPr="002F1AFF">
        <w:rPr>
          <w:rFonts w:asciiTheme="minorHAnsi" w:hAnsiTheme="minorHAnsi" w:cstheme="minorHAnsi"/>
          <w:sz w:val="20"/>
          <w:szCs w:val="20"/>
          <w:lang w:val="ca-ES"/>
        </w:rPr>
        <w:t>Subvenció a l’equip de la temporada.</w:t>
      </w:r>
    </w:p>
    <w:p w14:paraId="02DF085E" w14:textId="77777777" w:rsidR="00F74705" w:rsidRPr="002F1AFF" w:rsidRDefault="007962DD" w:rsidP="00F74705">
      <w:pPr>
        <w:pStyle w:val="NormalWeb"/>
        <w:shd w:val="clear" w:color="auto" w:fill="FFFFFF"/>
        <w:spacing w:before="0" w:beforeAutospacing="0" w:after="188" w:afterAutospacing="0"/>
        <w:ind w:left="720"/>
        <w:jc w:val="both"/>
        <w:rPr>
          <w:rFonts w:asciiTheme="minorHAnsi" w:hAnsiTheme="minorHAnsi" w:cstheme="minorHAnsi"/>
          <w:sz w:val="20"/>
          <w:szCs w:val="20"/>
          <w:lang w:val="ca-ES"/>
        </w:rPr>
      </w:pPr>
      <w:r w:rsidRPr="002F1AF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Casilla4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asilla4"/>
      <w:r w:rsidRPr="002F1AFF">
        <w:rPr>
          <w:rFonts w:asciiTheme="minorHAnsi" w:hAnsiTheme="minorHAnsi" w:cstheme="minorHAnsi"/>
          <w:sz w:val="20"/>
          <w:szCs w:val="20"/>
        </w:rPr>
        <w:instrText xml:space="preserve"> FORMCHECKBOX </w:instrText>
      </w:r>
      <w:r w:rsidRPr="002F1AFF">
        <w:rPr>
          <w:rFonts w:asciiTheme="minorHAnsi" w:hAnsiTheme="minorHAnsi" w:cstheme="minorHAnsi"/>
          <w:sz w:val="20"/>
          <w:szCs w:val="20"/>
        </w:rPr>
      </w:r>
      <w:r w:rsidRPr="002F1AFF">
        <w:rPr>
          <w:rFonts w:asciiTheme="minorHAnsi" w:hAnsiTheme="minorHAnsi" w:cstheme="minorHAnsi"/>
          <w:sz w:val="20"/>
          <w:szCs w:val="20"/>
        </w:rPr>
        <w:fldChar w:fldCharType="separate"/>
      </w:r>
      <w:r w:rsidRPr="002F1AFF">
        <w:rPr>
          <w:rFonts w:asciiTheme="minorHAnsi" w:hAnsiTheme="minorHAnsi" w:cstheme="minorHAnsi"/>
          <w:sz w:val="20"/>
          <w:szCs w:val="20"/>
        </w:rPr>
        <w:fldChar w:fldCharType="end"/>
      </w:r>
      <w:bookmarkEnd w:id="4"/>
      <w:r w:rsidRPr="002F1AFF">
        <w:rPr>
          <w:rFonts w:asciiTheme="minorHAnsi" w:hAnsiTheme="minorHAnsi" w:cstheme="minorHAnsi"/>
          <w:sz w:val="20"/>
          <w:szCs w:val="20"/>
        </w:rPr>
        <w:t xml:space="preserve"> </w:t>
      </w:r>
      <w:r w:rsidR="00F74705" w:rsidRPr="002F1AFF">
        <w:rPr>
          <w:rFonts w:asciiTheme="minorHAnsi" w:hAnsiTheme="minorHAnsi" w:cstheme="minorHAnsi"/>
          <w:sz w:val="20"/>
          <w:szCs w:val="20"/>
          <w:lang w:val="ca-ES"/>
        </w:rPr>
        <w:t>Menció especial.</w:t>
      </w:r>
    </w:p>
    <w:p w14:paraId="1A3F8A1A" w14:textId="07683886" w:rsidR="00784BA3" w:rsidRPr="002F1AFF" w:rsidRDefault="007962DD" w:rsidP="002F1AFF">
      <w:pPr>
        <w:pStyle w:val="NormalWeb"/>
        <w:shd w:val="clear" w:color="auto" w:fill="FFFFFF"/>
        <w:spacing w:before="0" w:beforeAutospacing="0" w:after="188" w:afterAutospacing="0"/>
        <w:ind w:left="720"/>
        <w:jc w:val="both"/>
        <w:rPr>
          <w:rFonts w:asciiTheme="minorHAnsi" w:hAnsiTheme="minorHAnsi" w:cstheme="minorHAnsi"/>
          <w:sz w:val="20"/>
          <w:szCs w:val="20"/>
          <w:lang w:val="ca-ES"/>
        </w:rPr>
      </w:pPr>
      <w:r w:rsidRPr="002F1AFF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Casilla9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asilla9"/>
      <w:r w:rsidRPr="002F1AFF">
        <w:rPr>
          <w:rFonts w:asciiTheme="minorHAnsi" w:hAnsiTheme="minorHAnsi" w:cstheme="minorHAnsi"/>
          <w:sz w:val="20"/>
          <w:szCs w:val="20"/>
        </w:rPr>
        <w:instrText xml:space="preserve"> FORMCHECKBOX </w:instrText>
      </w:r>
      <w:r w:rsidRPr="002F1AFF">
        <w:rPr>
          <w:rFonts w:asciiTheme="minorHAnsi" w:hAnsiTheme="minorHAnsi" w:cstheme="minorHAnsi"/>
          <w:sz w:val="20"/>
          <w:szCs w:val="20"/>
        </w:rPr>
      </w:r>
      <w:r w:rsidRPr="002F1AFF">
        <w:rPr>
          <w:rFonts w:asciiTheme="minorHAnsi" w:hAnsiTheme="minorHAnsi" w:cstheme="minorHAnsi"/>
          <w:sz w:val="20"/>
          <w:szCs w:val="20"/>
        </w:rPr>
        <w:fldChar w:fldCharType="separate"/>
      </w:r>
      <w:r w:rsidRPr="002F1AFF">
        <w:rPr>
          <w:rFonts w:asciiTheme="minorHAnsi" w:hAnsiTheme="minorHAnsi" w:cstheme="minorHAnsi"/>
          <w:sz w:val="20"/>
          <w:szCs w:val="20"/>
        </w:rPr>
        <w:fldChar w:fldCharType="end"/>
      </w:r>
      <w:bookmarkEnd w:id="5"/>
      <w:r w:rsidRPr="002F1AFF">
        <w:rPr>
          <w:rFonts w:asciiTheme="minorHAnsi" w:hAnsiTheme="minorHAnsi" w:cstheme="minorHAnsi"/>
          <w:sz w:val="20"/>
          <w:szCs w:val="20"/>
        </w:rPr>
        <w:t xml:space="preserve"> </w:t>
      </w:r>
      <w:bookmarkStart w:id="6" w:name="_Hlk189759060"/>
      <w:r w:rsidR="00F74705" w:rsidRPr="002F1AFF">
        <w:rPr>
          <w:rFonts w:asciiTheme="minorHAnsi" w:hAnsiTheme="minorHAnsi" w:cstheme="minorHAnsi"/>
          <w:sz w:val="20"/>
          <w:szCs w:val="20"/>
          <w:lang w:val="ca-ES"/>
        </w:rPr>
        <w:t>Menció</w:t>
      </w:r>
      <w:bookmarkEnd w:id="6"/>
      <w:r w:rsidR="00F74705" w:rsidRPr="002F1AFF">
        <w:rPr>
          <w:rFonts w:asciiTheme="minorHAnsi" w:hAnsiTheme="minorHAnsi" w:cstheme="minorHAnsi"/>
          <w:sz w:val="20"/>
          <w:szCs w:val="20"/>
          <w:lang w:val="ca-ES"/>
        </w:rPr>
        <w:t xml:space="preserve"> superació personal.</w:t>
      </w:r>
    </w:p>
    <w:p w14:paraId="6286D627" w14:textId="117452FA" w:rsidR="00784BA3" w:rsidRPr="00F74705" w:rsidRDefault="00964B20" w:rsidP="00F74705">
      <w:pPr>
        <w:shd w:val="clear" w:color="auto" w:fill="92D050"/>
        <w:ind w:right="-143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caps/>
        </w:rPr>
        <w:t xml:space="preserve">EXPLICA ELS </w:t>
      </w:r>
      <w:r w:rsidR="00784BA3" w:rsidRPr="00F74705">
        <w:rPr>
          <w:rFonts w:asciiTheme="minorHAnsi" w:hAnsiTheme="minorHAnsi" w:cstheme="minorHAnsi"/>
          <w:b/>
          <w:caps/>
        </w:rPr>
        <w:t xml:space="preserve">Mèrits i assoliments esportius </w:t>
      </w:r>
      <w:r w:rsidR="005A618F" w:rsidRPr="00F74705">
        <w:rPr>
          <w:rFonts w:asciiTheme="minorHAnsi" w:hAnsiTheme="minorHAnsi" w:cstheme="minorHAnsi"/>
          <w:b/>
          <w:caps/>
        </w:rPr>
        <w:t>de la persona candidat</w:t>
      </w:r>
      <w:r w:rsidR="00F74705">
        <w:rPr>
          <w:rFonts w:asciiTheme="minorHAnsi" w:hAnsiTheme="minorHAnsi" w:cstheme="minorHAnsi"/>
          <w:b/>
          <w:caps/>
        </w:rPr>
        <w:t>/</w:t>
      </w:r>
      <w:r w:rsidR="005A618F" w:rsidRPr="00F74705">
        <w:rPr>
          <w:rFonts w:asciiTheme="minorHAnsi" w:hAnsiTheme="minorHAnsi" w:cstheme="minorHAnsi"/>
          <w:b/>
          <w:caps/>
        </w:rPr>
        <w:t>a</w:t>
      </w:r>
    </w:p>
    <w:p w14:paraId="69D288A8" w14:textId="77777777" w:rsidR="00784BA3" w:rsidRPr="002F5D95" w:rsidRDefault="00784BA3" w:rsidP="00964B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05"/>
        </w:tabs>
        <w:spacing w:line="360" w:lineRule="auto"/>
        <w:rPr>
          <w:rFonts w:asciiTheme="minorHAnsi" w:hAnsiTheme="minorHAnsi" w:cstheme="minorHAnsi"/>
        </w:rPr>
      </w:pPr>
      <w:r w:rsidRPr="002F5D95">
        <w:rPr>
          <w:rFonts w:asciiTheme="minorHAnsi" w:hAnsiTheme="minorHAnsi" w:cstheme="minorHAnsi"/>
        </w:rPr>
        <w:tab/>
      </w:r>
    </w:p>
    <w:p w14:paraId="07FA393F" w14:textId="77777777" w:rsidR="00784BA3" w:rsidRDefault="00784BA3" w:rsidP="00964B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8505"/>
        </w:tabs>
        <w:rPr>
          <w:rFonts w:asciiTheme="minorHAnsi" w:hAnsiTheme="minorHAnsi" w:cstheme="minorHAnsi"/>
        </w:rPr>
      </w:pPr>
    </w:p>
    <w:p w14:paraId="7CE6EFBC" w14:textId="77777777" w:rsidR="00964B20" w:rsidRDefault="00964B20" w:rsidP="00964B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8505"/>
        </w:tabs>
        <w:rPr>
          <w:rFonts w:asciiTheme="minorHAnsi" w:hAnsiTheme="minorHAnsi" w:cstheme="minorHAnsi"/>
        </w:rPr>
      </w:pPr>
    </w:p>
    <w:p w14:paraId="357FAAF2" w14:textId="77777777" w:rsidR="00964B20" w:rsidRDefault="00964B20" w:rsidP="00964B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8505"/>
        </w:tabs>
        <w:rPr>
          <w:rFonts w:asciiTheme="minorHAnsi" w:hAnsiTheme="minorHAnsi" w:cstheme="minorHAnsi"/>
        </w:rPr>
      </w:pPr>
    </w:p>
    <w:p w14:paraId="5FBD3A58" w14:textId="77777777" w:rsidR="002F1AFF" w:rsidRDefault="002F1AFF" w:rsidP="00964B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8505"/>
        </w:tabs>
        <w:rPr>
          <w:rFonts w:asciiTheme="minorHAnsi" w:hAnsiTheme="minorHAnsi" w:cstheme="minorHAnsi"/>
        </w:rPr>
      </w:pPr>
    </w:p>
    <w:p w14:paraId="7B270EA5" w14:textId="77777777" w:rsidR="002F1AFF" w:rsidRDefault="002F1AFF" w:rsidP="00964B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8505"/>
        </w:tabs>
        <w:rPr>
          <w:rFonts w:asciiTheme="minorHAnsi" w:hAnsiTheme="minorHAnsi" w:cstheme="minorHAnsi"/>
        </w:rPr>
      </w:pPr>
    </w:p>
    <w:p w14:paraId="5D10CC2A" w14:textId="77777777" w:rsidR="00964B20" w:rsidRDefault="00964B20" w:rsidP="00964B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8505"/>
        </w:tabs>
        <w:rPr>
          <w:rFonts w:asciiTheme="minorHAnsi" w:hAnsiTheme="minorHAnsi" w:cstheme="minorHAnsi"/>
        </w:rPr>
      </w:pPr>
    </w:p>
    <w:p w14:paraId="35D9C294" w14:textId="77777777" w:rsidR="002F1AFF" w:rsidRDefault="002F1AFF" w:rsidP="00964B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8505"/>
        </w:tabs>
        <w:rPr>
          <w:rFonts w:asciiTheme="minorHAnsi" w:hAnsiTheme="minorHAnsi" w:cstheme="minorHAnsi"/>
        </w:rPr>
      </w:pPr>
    </w:p>
    <w:p w14:paraId="3EE57765" w14:textId="77777777" w:rsidR="00964B20" w:rsidRDefault="00964B20" w:rsidP="00964B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8505"/>
        </w:tabs>
        <w:rPr>
          <w:rFonts w:asciiTheme="minorHAnsi" w:hAnsiTheme="minorHAnsi" w:cstheme="minorHAnsi"/>
        </w:rPr>
      </w:pPr>
    </w:p>
    <w:p w14:paraId="22997D1F" w14:textId="1E2E0FC6" w:rsidR="00964B20" w:rsidRPr="00F74705" w:rsidRDefault="00964B20" w:rsidP="00964B20">
      <w:pPr>
        <w:shd w:val="clear" w:color="auto" w:fill="92D050"/>
        <w:ind w:right="-143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caps/>
        </w:rPr>
        <w:t>EXPLICA BREUMENT, EN EL CAS DE GUANYAR LA CATEGORIA TRIADA, COM DESTINARAS ELS DINERS GUANYATS?</w:t>
      </w:r>
    </w:p>
    <w:p w14:paraId="2572DDEF" w14:textId="77777777" w:rsidR="00784BA3" w:rsidRDefault="00784BA3" w:rsidP="00964B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8505"/>
        </w:tabs>
        <w:rPr>
          <w:rFonts w:asciiTheme="minorHAnsi" w:hAnsiTheme="minorHAnsi" w:cstheme="minorHAnsi"/>
        </w:rPr>
      </w:pPr>
    </w:p>
    <w:p w14:paraId="0CFE1716" w14:textId="77777777" w:rsidR="00964B20" w:rsidRDefault="00964B20" w:rsidP="00964B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8505"/>
        </w:tabs>
        <w:rPr>
          <w:rFonts w:asciiTheme="minorHAnsi" w:hAnsiTheme="minorHAnsi" w:cstheme="minorHAnsi"/>
        </w:rPr>
      </w:pPr>
    </w:p>
    <w:p w14:paraId="43773CF0" w14:textId="77777777" w:rsidR="00964B20" w:rsidRDefault="00964B20" w:rsidP="00964B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8505"/>
        </w:tabs>
        <w:rPr>
          <w:rFonts w:asciiTheme="minorHAnsi" w:hAnsiTheme="minorHAnsi" w:cstheme="minorHAnsi"/>
        </w:rPr>
      </w:pPr>
    </w:p>
    <w:p w14:paraId="7F0A6397" w14:textId="77777777" w:rsidR="00964B20" w:rsidRDefault="00964B20" w:rsidP="00964B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8505"/>
        </w:tabs>
        <w:rPr>
          <w:rFonts w:asciiTheme="minorHAnsi" w:hAnsiTheme="minorHAnsi" w:cstheme="minorHAnsi"/>
        </w:rPr>
      </w:pPr>
    </w:p>
    <w:p w14:paraId="08BC154C" w14:textId="77777777" w:rsidR="00964B20" w:rsidRDefault="00964B20" w:rsidP="00964B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8505"/>
        </w:tabs>
        <w:rPr>
          <w:rFonts w:asciiTheme="minorHAnsi" w:hAnsiTheme="minorHAnsi" w:cstheme="minorHAnsi"/>
        </w:rPr>
      </w:pPr>
    </w:p>
    <w:p w14:paraId="7F44D918" w14:textId="77777777" w:rsidR="00964B20" w:rsidRDefault="00964B20" w:rsidP="00964B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underscore" w:pos="8505"/>
        </w:tabs>
        <w:rPr>
          <w:rFonts w:asciiTheme="minorHAnsi" w:hAnsiTheme="minorHAnsi" w:cstheme="minorHAnsi"/>
        </w:rPr>
      </w:pPr>
    </w:p>
    <w:p w14:paraId="29BFBFEB" w14:textId="77777777" w:rsidR="00964B20" w:rsidRDefault="00964B20" w:rsidP="00964B20">
      <w:pPr>
        <w:tabs>
          <w:tab w:val="left" w:leader="underscore" w:pos="2268"/>
        </w:tabs>
        <w:rPr>
          <w:b/>
          <w:sz w:val="19"/>
          <w:szCs w:val="19"/>
        </w:rPr>
      </w:pPr>
    </w:p>
    <w:p w14:paraId="721E6585" w14:textId="77777777" w:rsidR="00964B20" w:rsidRDefault="00964B20" w:rsidP="00964B20">
      <w:pPr>
        <w:tabs>
          <w:tab w:val="left" w:leader="underscore" w:pos="2268"/>
        </w:tabs>
        <w:rPr>
          <w:b/>
          <w:sz w:val="19"/>
          <w:szCs w:val="19"/>
        </w:rPr>
      </w:pPr>
    </w:p>
    <w:p w14:paraId="3F523DA2" w14:textId="77777777" w:rsidR="00964B20" w:rsidRDefault="00964B20" w:rsidP="00964B20">
      <w:pPr>
        <w:tabs>
          <w:tab w:val="left" w:leader="underscore" w:pos="2268"/>
        </w:tabs>
        <w:rPr>
          <w:b/>
          <w:sz w:val="19"/>
          <w:szCs w:val="19"/>
        </w:rPr>
      </w:pPr>
    </w:p>
    <w:p w14:paraId="6A07D39A" w14:textId="77777777" w:rsidR="00964B20" w:rsidRDefault="00964B20" w:rsidP="00964B20">
      <w:pPr>
        <w:tabs>
          <w:tab w:val="left" w:leader="underscore" w:pos="2268"/>
        </w:tabs>
        <w:rPr>
          <w:b/>
          <w:sz w:val="19"/>
          <w:szCs w:val="19"/>
        </w:rPr>
      </w:pPr>
    </w:p>
    <w:p w14:paraId="44D82093" w14:textId="77777777" w:rsidR="00964B20" w:rsidRDefault="00964B20" w:rsidP="00964B20">
      <w:pPr>
        <w:tabs>
          <w:tab w:val="left" w:leader="underscore" w:pos="2268"/>
        </w:tabs>
        <w:rPr>
          <w:b/>
          <w:sz w:val="19"/>
          <w:szCs w:val="19"/>
        </w:rPr>
      </w:pPr>
    </w:p>
    <w:p w14:paraId="1FBB6D3E" w14:textId="77777777" w:rsidR="00964B20" w:rsidRDefault="00964B20" w:rsidP="00964B20">
      <w:pPr>
        <w:tabs>
          <w:tab w:val="left" w:leader="underscore" w:pos="2268"/>
        </w:tabs>
        <w:rPr>
          <w:b/>
          <w:sz w:val="19"/>
          <w:szCs w:val="19"/>
        </w:rPr>
      </w:pPr>
    </w:p>
    <w:p w14:paraId="0EFF8023" w14:textId="77777777" w:rsidR="00AC2CBA" w:rsidRPr="002F5D95" w:rsidRDefault="00AC2CBA" w:rsidP="00964B20">
      <w:pPr>
        <w:tabs>
          <w:tab w:val="left" w:leader="underscore" w:pos="8505"/>
        </w:tabs>
        <w:rPr>
          <w:rFonts w:asciiTheme="minorHAnsi" w:hAnsiTheme="minorHAnsi" w:cstheme="minorHAnsi"/>
        </w:rPr>
      </w:pPr>
    </w:p>
    <w:sectPr w:rsidR="00AC2CBA" w:rsidRPr="002F5D95" w:rsidSect="009100B8">
      <w:headerReference w:type="default" r:id="rId8"/>
      <w:footerReference w:type="default" r:id="rId9"/>
      <w:pgSz w:w="11906" w:h="16838" w:code="9"/>
      <w:pgMar w:top="1702" w:right="1588" w:bottom="1418" w:left="181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6EFAC" w14:textId="77777777" w:rsidR="00CF7317" w:rsidRDefault="00CF7317">
      <w:r>
        <w:separator/>
      </w:r>
    </w:p>
  </w:endnote>
  <w:endnote w:type="continuationSeparator" w:id="0">
    <w:p w14:paraId="43B425F6" w14:textId="77777777" w:rsidR="00CF7317" w:rsidRDefault="00CF7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517A1" w14:textId="25E7BC89" w:rsidR="00964B20" w:rsidRPr="00964B20" w:rsidRDefault="00964B20" w:rsidP="00964B20">
    <w:pPr>
      <w:tabs>
        <w:tab w:val="left" w:leader="underscore" w:pos="2268"/>
      </w:tabs>
      <w:rPr>
        <w:b/>
        <w:sz w:val="18"/>
        <w:szCs w:val="18"/>
      </w:rPr>
    </w:pPr>
    <w:r w:rsidRPr="00964B20">
      <w:rPr>
        <w:b/>
        <w:sz w:val="18"/>
        <w:szCs w:val="18"/>
      </w:rPr>
      <w:t xml:space="preserve">Enviar </w:t>
    </w:r>
    <w:r w:rsidR="002F1AFF">
      <w:rPr>
        <w:b/>
        <w:sz w:val="18"/>
        <w:szCs w:val="18"/>
      </w:rPr>
      <w:t xml:space="preserve">una </w:t>
    </w:r>
    <w:r w:rsidRPr="00964B20">
      <w:rPr>
        <w:b/>
        <w:sz w:val="18"/>
        <w:szCs w:val="18"/>
      </w:rPr>
      <w:t>fotografi</w:t>
    </w:r>
    <w:r w:rsidR="002F1AFF">
      <w:rPr>
        <w:b/>
        <w:sz w:val="18"/>
        <w:szCs w:val="18"/>
      </w:rPr>
      <w:t>a</w:t>
    </w:r>
    <w:r w:rsidRPr="00964B20">
      <w:rPr>
        <w:b/>
        <w:sz w:val="18"/>
        <w:szCs w:val="18"/>
      </w:rPr>
      <w:t xml:space="preserve"> en format JPG, GIF o PNG </w:t>
    </w:r>
    <w:r w:rsidR="002F1AFF">
      <w:rPr>
        <w:b/>
        <w:sz w:val="18"/>
        <w:szCs w:val="18"/>
      </w:rPr>
      <w:t>i un vídeo de màxim</w:t>
    </w:r>
    <w:r w:rsidR="004C775D">
      <w:rPr>
        <w:b/>
        <w:sz w:val="18"/>
        <w:szCs w:val="18"/>
      </w:rPr>
      <w:t xml:space="preserve"> de 90’’amb una petita presentació </w:t>
    </w:r>
    <w:r w:rsidR="00797637">
      <w:rPr>
        <w:b/>
        <w:sz w:val="18"/>
        <w:szCs w:val="18"/>
      </w:rPr>
      <w:t>i com</w:t>
    </w:r>
    <w:r w:rsidR="002F1AFF">
      <w:rPr>
        <w:b/>
        <w:sz w:val="18"/>
        <w:szCs w:val="18"/>
      </w:rPr>
      <w:t xml:space="preserve"> practi</w:t>
    </w:r>
    <w:r w:rsidR="00797637">
      <w:rPr>
        <w:b/>
        <w:sz w:val="18"/>
        <w:szCs w:val="18"/>
      </w:rPr>
      <w:t>ques</w:t>
    </w:r>
    <w:r w:rsidR="002F1AFF">
      <w:rPr>
        <w:b/>
        <w:sz w:val="18"/>
        <w:szCs w:val="18"/>
      </w:rPr>
      <w:t xml:space="preserve"> el teu esports </w:t>
    </w:r>
    <w:r w:rsidR="00A4365A">
      <w:rPr>
        <w:b/>
        <w:sz w:val="18"/>
        <w:szCs w:val="18"/>
      </w:rPr>
      <w:t>a esports@bellver.org</w:t>
    </w:r>
  </w:p>
  <w:p w14:paraId="56C30901" w14:textId="77777777" w:rsidR="00964B20" w:rsidRDefault="00964B2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4340B" w14:textId="77777777" w:rsidR="00CF7317" w:rsidRDefault="00CF7317">
      <w:r>
        <w:separator/>
      </w:r>
    </w:p>
  </w:footnote>
  <w:footnote w:type="continuationSeparator" w:id="0">
    <w:p w14:paraId="321018CB" w14:textId="77777777" w:rsidR="00CF7317" w:rsidRDefault="00CF73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9454C" w14:textId="298D3475" w:rsidR="002F5D95" w:rsidRPr="002F5D95" w:rsidRDefault="002F5D95" w:rsidP="002F5D95">
    <w:pPr>
      <w:shd w:val="clear" w:color="auto" w:fill="FFFFFF"/>
      <w:outlineLvl w:val="0"/>
      <w:rPr>
        <w:rFonts w:cstheme="minorHAnsi"/>
        <w:b/>
        <w:bCs/>
        <w:kern w:val="36"/>
        <w:sz w:val="28"/>
        <w:szCs w:val="28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3E50018" wp14:editId="68DBD986">
          <wp:simplePos x="0" y="0"/>
          <wp:positionH relativeFrom="margin">
            <wp:align>right</wp:align>
          </wp:positionH>
          <wp:positionV relativeFrom="paragraph">
            <wp:posOffset>-99695</wp:posOffset>
          </wp:positionV>
          <wp:extent cx="716280" cy="621706"/>
          <wp:effectExtent l="0" t="0" r="7620" b="6985"/>
          <wp:wrapNone/>
          <wp:docPr id="1258621676" name="Imagen 1" descr="Ajuntament Bellver de Cerdanya">
            <a:extLst xmlns:a="http://schemas.openxmlformats.org/drawingml/2006/main">
              <a:ext uri="{FF2B5EF4-FFF2-40B4-BE49-F238E27FC236}">
                <a16:creationId xmlns:a16="http://schemas.microsoft.com/office/drawing/2014/main" id="{BDF14CA1-68CD-4FF2-BF2B-F1729A3E6EC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 descr="Ajuntament Bellver de Cerdanya">
                    <a:extLst>
                      <a:ext uri="{FF2B5EF4-FFF2-40B4-BE49-F238E27FC236}">
                        <a16:creationId xmlns:a16="http://schemas.microsoft.com/office/drawing/2014/main" id="{BDF14CA1-68CD-4FF2-BF2B-F1729A3E6ECC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280" cy="62170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 w:rsidR="004C775D">
      <w:rPr>
        <w:rFonts w:cstheme="minorHAnsi"/>
        <w:b/>
        <w:bCs/>
        <w:kern w:val="36"/>
        <w:sz w:val="28"/>
        <w:szCs w:val="28"/>
      </w:rPr>
      <w:t>2</w:t>
    </w:r>
    <w:r w:rsidRPr="002F5D95">
      <w:rPr>
        <w:rFonts w:cstheme="minorHAnsi"/>
        <w:b/>
        <w:bCs/>
        <w:kern w:val="36"/>
        <w:sz w:val="28"/>
        <w:szCs w:val="28"/>
      </w:rPr>
      <w:t>ª Edició de La Nit de l'Esportista</w:t>
    </w:r>
  </w:p>
  <w:p w14:paraId="262EB36A" w14:textId="70E45424" w:rsidR="002F5D95" w:rsidRDefault="002F5D95" w:rsidP="002F5D95">
    <w:pPr>
      <w:pStyle w:val="NormalWeb"/>
      <w:tabs>
        <w:tab w:val="left" w:pos="640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7689B"/>
    <w:multiLevelType w:val="hybridMultilevel"/>
    <w:tmpl w:val="A89276B2"/>
    <w:lvl w:ilvl="0" w:tplc="42089128">
      <w:start w:val="1"/>
      <w:numFmt w:val="decimal"/>
      <w:pStyle w:val="2nnivell"/>
      <w:lvlText w:val="1.%1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9A5796"/>
    <w:multiLevelType w:val="hybridMultilevel"/>
    <w:tmpl w:val="04768A20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9553D0"/>
    <w:multiLevelType w:val="multilevel"/>
    <w:tmpl w:val="42FE8FB2"/>
    <w:lvl w:ilvl="0">
      <w:start w:val="1"/>
      <w:numFmt w:val="decimal"/>
      <w:pStyle w:val="1rnivel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14" w:hanging="504"/>
      </w:pPr>
    </w:lvl>
    <w:lvl w:ilvl="3">
      <w:start w:val="1"/>
      <w:numFmt w:val="decimal"/>
      <w:lvlText w:val="%1.%2.%3.%4."/>
      <w:lvlJc w:val="left"/>
      <w:pPr>
        <w:ind w:left="1499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8037A63"/>
    <w:multiLevelType w:val="hybridMultilevel"/>
    <w:tmpl w:val="EA704A0E"/>
    <w:lvl w:ilvl="0" w:tplc="57FA93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422259">
    <w:abstractNumId w:val="2"/>
  </w:num>
  <w:num w:numId="2" w16cid:durableId="577791309">
    <w:abstractNumId w:val="2"/>
  </w:num>
  <w:num w:numId="3" w16cid:durableId="65953344">
    <w:abstractNumId w:val="2"/>
  </w:num>
  <w:num w:numId="4" w16cid:durableId="1286737073">
    <w:abstractNumId w:val="2"/>
  </w:num>
  <w:num w:numId="5" w16cid:durableId="11339813">
    <w:abstractNumId w:val="0"/>
  </w:num>
  <w:num w:numId="6" w16cid:durableId="991517586">
    <w:abstractNumId w:val="3"/>
  </w:num>
  <w:num w:numId="7" w16cid:durableId="3777100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216"/>
    <w:rsid w:val="0000642E"/>
    <w:rsid w:val="00007901"/>
    <w:rsid w:val="00013D40"/>
    <w:rsid w:val="000151DA"/>
    <w:rsid w:val="00017E57"/>
    <w:rsid w:val="0002538F"/>
    <w:rsid w:val="00030484"/>
    <w:rsid w:val="00044CD3"/>
    <w:rsid w:val="00044E7D"/>
    <w:rsid w:val="000467F0"/>
    <w:rsid w:val="00046BCE"/>
    <w:rsid w:val="000627BA"/>
    <w:rsid w:val="00062AE1"/>
    <w:rsid w:val="00073D58"/>
    <w:rsid w:val="000764D5"/>
    <w:rsid w:val="00076847"/>
    <w:rsid w:val="00080855"/>
    <w:rsid w:val="00080F7D"/>
    <w:rsid w:val="000823CD"/>
    <w:rsid w:val="0008587A"/>
    <w:rsid w:val="0008745E"/>
    <w:rsid w:val="000877EF"/>
    <w:rsid w:val="000A0BAD"/>
    <w:rsid w:val="000A6C44"/>
    <w:rsid w:val="000A6FDB"/>
    <w:rsid w:val="000B18AA"/>
    <w:rsid w:val="000C45B5"/>
    <w:rsid w:val="000C7312"/>
    <w:rsid w:val="000E3636"/>
    <w:rsid w:val="000E4018"/>
    <w:rsid w:val="000E473D"/>
    <w:rsid w:val="000F14E8"/>
    <w:rsid w:val="000F39AD"/>
    <w:rsid w:val="000F3CF2"/>
    <w:rsid w:val="000F3E85"/>
    <w:rsid w:val="000F53C0"/>
    <w:rsid w:val="001029D7"/>
    <w:rsid w:val="00103ED9"/>
    <w:rsid w:val="00110889"/>
    <w:rsid w:val="00110ED3"/>
    <w:rsid w:val="00111238"/>
    <w:rsid w:val="001205FA"/>
    <w:rsid w:val="00125C3A"/>
    <w:rsid w:val="0012751C"/>
    <w:rsid w:val="00127FDE"/>
    <w:rsid w:val="00130CCC"/>
    <w:rsid w:val="00141C9E"/>
    <w:rsid w:val="00145741"/>
    <w:rsid w:val="00147D5D"/>
    <w:rsid w:val="00153452"/>
    <w:rsid w:val="0015767B"/>
    <w:rsid w:val="00164385"/>
    <w:rsid w:val="00165737"/>
    <w:rsid w:val="00165D1D"/>
    <w:rsid w:val="00177050"/>
    <w:rsid w:val="00177A1C"/>
    <w:rsid w:val="00180FF7"/>
    <w:rsid w:val="00184207"/>
    <w:rsid w:val="001864AC"/>
    <w:rsid w:val="00186DEB"/>
    <w:rsid w:val="0018706C"/>
    <w:rsid w:val="00195CE0"/>
    <w:rsid w:val="001A2833"/>
    <w:rsid w:val="001A2E6B"/>
    <w:rsid w:val="001A541E"/>
    <w:rsid w:val="001A5FF1"/>
    <w:rsid w:val="001A7BA4"/>
    <w:rsid w:val="001B18A4"/>
    <w:rsid w:val="001B4F66"/>
    <w:rsid w:val="001B61BB"/>
    <w:rsid w:val="001B6EAF"/>
    <w:rsid w:val="001C0E56"/>
    <w:rsid w:val="001C210D"/>
    <w:rsid w:val="001C506F"/>
    <w:rsid w:val="001D0E98"/>
    <w:rsid w:val="001D5E8C"/>
    <w:rsid w:val="001D6380"/>
    <w:rsid w:val="001D6D50"/>
    <w:rsid w:val="001D7314"/>
    <w:rsid w:val="001E336C"/>
    <w:rsid w:val="001F27F4"/>
    <w:rsid w:val="001F5EFF"/>
    <w:rsid w:val="00202590"/>
    <w:rsid w:val="00204E2C"/>
    <w:rsid w:val="00205977"/>
    <w:rsid w:val="00205C75"/>
    <w:rsid w:val="00215A4A"/>
    <w:rsid w:val="00215BD5"/>
    <w:rsid w:val="00220E01"/>
    <w:rsid w:val="00221377"/>
    <w:rsid w:val="00221978"/>
    <w:rsid w:val="00222646"/>
    <w:rsid w:val="00227784"/>
    <w:rsid w:val="00234C36"/>
    <w:rsid w:val="0024179E"/>
    <w:rsid w:val="002434D9"/>
    <w:rsid w:val="002471C2"/>
    <w:rsid w:val="00266720"/>
    <w:rsid w:val="00274D5F"/>
    <w:rsid w:val="00276434"/>
    <w:rsid w:val="0027681B"/>
    <w:rsid w:val="0028056E"/>
    <w:rsid w:val="00292AE1"/>
    <w:rsid w:val="0029463F"/>
    <w:rsid w:val="00297B07"/>
    <w:rsid w:val="002A1972"/>
    <w:rsid w:val="002A2F30"/>
    <w:rsid w:val="002B6DA6"/>
    <w:rsid w:val="002C5872"/>
    <w:rsid w:val="002C6AA5"/>
    <w:rsid w:val="002C7138"/>
    <w:rsid w:val="002D559F"/>
    <w:rsid w:val="002D6E5B"/>
    <w:rsid w:val="002E1160"/>
    <w:rsid w:val="002E445D"/>
    <w:rsid w:val="002E6EA6"/>
    <w:rsid w:val="002F1AFF"/>
    <w:rsid w:val="002F285E"/>
    <w:rsid w:val="002F5D95"/>
    <w:rsid w:val="0030070C"/>
    <w:rsid w:val="0030216A"/>
    <w:rsid w:val="003046D8"/>
    <w:rsid w:val="003174D6"/>
    <w:rsid w:val="00324544"/>
    <w:rsid w:val="00327DEE"/>
    <w:rsid w:val="00336E21"/>
    <w:rsid w:val="00361C74"/>
    <w:rsid w:val="00363005"/>
    <w:rsid w:val="003703CD"/>
    <w:rsid w:val="00372A58"/>
    <w:rsid w:val="0037672C"/>
    <w:rsid w:val="003774CC"/>
    <w:rsid w:val="003775FB"/>
    <w:rsid w:val="003813E0"/>
    <w:rsid w:val="00382308"/>
    <w:rsid w:val="00390765"/>
    <w:rsid w:val="003A0CF2"/>
    <w:rsid w:val="003A1409"/>
    <w:rsid w:val="003A1424"/>
    <w:rsid w:val="003A47B8"/>
    <w:rsid w:val="003A5D22"/>
    <w:rsid w:val="003A7430"/>
    <w:rsid w:val="003A7C55"/>
    <w:rsid w:val="003A7D26"/>
    <w:rsid w:val="003B4735"/>
    <w:rsid w:val="003D1AC5"/>
    <w:rsid w:val="003D4AE9"/>
    <w:rsid w:val="003F42F1"/>
    <w:rsid w:val="003F4E6F"/>
    <w:rsid w:val="004013DF"/>
    <w:rsid w:val="00401D5D"/>
    <w:rsid w:val="00403E96"/>
    <w:rsid w:val="00406125"/>
    <w:rsid w:val="00406463"/>
    <w:rsid w:val="00406BAF"/>
    <w:rsid w:val="00407CBE"/>
    <w:rsid w:val="0041085E"/>
    <w:rsid w:val="00414A10"/>
    <w:rsid w:val="00414FA0"/>
    <w:rsid w:val="00416223"/>
    <w:rsid w:val="00416469"/>
    <w:rsid w:val="0041656F"/>
    <w:rsid w:val="00417CE4"/>
    <w:rsid w:val="00421E9E"/>
    <w:rsid w:val="00424A83"/>
    <w:rsid w:val="0043181B"/>
    <w:rsid w:val="00431E5E"/>
    <w:rsid w:val="004331A6"/>
    <w:rsid w:val="00435A79"/>
    <w:rsid w:val="004409CE"/>
    <w:rsid w:val="00446682"/>
    <w:rsid w:val="00447FCE"/>
    <w:rsid w:val="00454CF5"/>
    <w:rsid w:val="00464D8E"/>
    <w:rsid w:val="00473FA3"/>
    <w:rsid w:val="004743ED"/>
    <w:rsid w:val="0047474C"/>
    <w:rsid w:val="00480DC4"/>
    <w:rsid w:val="004860D1"/>
    <w:rsid w:val="004A2453"/>
    <w:rsid w:val="004B1B6C"/>
    <w:rsid w:val="004B6865"/>
    <w:rsid w:val="004C5072"/>
    <w:rsid w:val="004C775D"/>
    <w:rsid w:val="004D4703"/>
    <w:rsid w:val="004D4BB2"/>
    <w:rsid w:val="004E06A0"/>
    <w:rsid w:val="004E0A09"/>
    <w:rsid w:val="004E23D7"/>
    <w:rsid w:val="004E7DAC"/>
    <w:rsid w:val="004F30DA"/>
    <w:rsid w:val="004F783E"/>
    <w:rsid w:val="00500F49"/>
    <w:rsid w:val="00501AF6"/>
    <w:rsid w:val="00510221"/>
    <w:rsid w:val="0051499D"/>
    <w:rsid w:val="00521A0B"/>
    <w:rsid w:val="0052372B"/>
    <w:rsid w:val="00527994"/>
    <w:rsid w:val="00533778"/>
    <w:rsid w:val="00536A91"/>
    <w:rsid w:val="00540DC3"/>
    <w:rsid w:val="00545604"/>
    <w:rsid w:val="005548D3"/>
    <w:rsid w:val="00555A1E"/>
    <w:rsid w:val="00563F96"/>
    <w:rsid w:val="00565365"/>
    <w:rsid w:val="00572F2E"/>
    <w:rsid w:val="00574EA2"/>
    <w:rsid w:val="00575845"/>
    <w:rsid w:val="00575B6F"/>
    <w:rsid w:val="00581EE0"/>
    <w:rsid w:val="00585F81"/>
    <w:rsid w:val="0059102A"/>
    <w:rsid w:val="00591949"/>
    <w:rsid w:val="00596594"/>
    <w:rsid w:val="005A3052"/>
    <w:rsid w:val="005A37EA"/>
    <w:rsid w:val="005A581C"/>
    <w:rsid w:val="005A618F"/>
    <w:rsid w:val="005C47F8"/>
    <w:rsid w:val="005C6895"/>
    <w:rsid w:val="005C7638"/>
    <w:rsid w:val="005D3C55"/>
    <w:rsid w:val="005E4C53"/>
    <w:rsid w:val="005F3283"/>
    <w:rsid w:val="005F65A2"/>
    <w:rsid w:val="00601DA0"/>
    <w:rsid w:val="006048E6"/>
    <w:rsid w:val="00622783"/>
    <w:rsid w:val="00626D74"/>
    <w:rsid w:val="006276A8"/>
    <w:rsid w:val="00633D6C"/>
    <w:rsid w:val="0063797F"/>
    <w:rsid w:val="00643C8F"/>
    <w:rsid w:val="0065113A"/>
    <w:rsid w:val="00651F1D"/>
    <w:rsid w:val="00660125"/>
    <w:rsid w:val="00665575"/>
    <w:rsid w:val="00666DB5"/>
    <w:rsid w:val="0066704F"/>
    <w:rsid w:val="006706D7"/>
    <w:rsid w:val="0068591F"/>
    <w:rsid w:val="006870E5"/>
    <w:rsid w:val="00687679"/>
    <w:rsid w:val="00696517"/>
    <w:rsid w:val="00697395"/>
    <w:rsid w:val="006A4273"/>
    <w:rsid w:val="006A532A"/>
    <w:rsid w:val="006B2743"/>
    <w:rsid w:val="006B3027"/>
    <w:rsid w:val="006C0777"/>
    <w:rsid w:val="006C50FB"/>
    <w:rsid w:val="006C5E71"/>
    <w:rsid w:val="006E0C23"/>
    <w:rsid w:val="006E2793"/>
    <w:rsid w:val="006E61B3"/>
    <w:rsid w:val="006F43BD"/>
    <w:rsid w:val="00700124"/>
    <w:rsid w:val="007226CC"/>
    <w:rsid w:val="00726FE3"/>
    <w:rsid w:val="00727CC1"/>
    <w:rsid w:val="00732E08"/>
    <w:rsid w:val="00737337"/>
    <w:rsid w:val="00742C56"/>
    <w:rsid w:val="00745141"/>
    <w:rsid w:val="0074620C"/>
    <w:rsid w:val="007537FC"/>
    <w:rsid w:val="007706EA"/>
    <w:rsid w:val="00770EEC"/>
    <w:rsid w:val="007724EC"/>
    <w:rsid w:val="007747CB"/>
    <w:rsid w:val="00780DB7"/>
    <w:rsid w:val="00784BA3"/>
    <w:rsid w:val="007927E3"/>
    <w:rsid w:val="007962DD"/>
    <w:rsid w:val="00797637"/>
    <w:rsid w:val="007A0366"/>
    <w:rsid w:val="007A094E"/>
    <w:rsid w:val="007A777E"/>
    <w:rsid w:val="007B44CB"/>
    <w:rsid w:val="007B566A"/>
    <w:rsid w:val="007C1833"/>
    <w:rsid w:val="007C752D"/>
    <w:rsid w:val="007D09E9"/>
    <w:rsid w:val="007D2033"/>
    <w:rsid w:val="007D4D86"/>
    <w:rsid w:val="007E5256"/>
    <w:rsid w:val="007F0DA5"/>
    <w:rsid w:val="007F3ADA"/>
    <w:rsid w:val="007F5F04"/>
    <w:rsid w:val="0080034F"/>
    <w:rsid w:val="008034F6"/>
    <w:rsid w:val="00804BF4"/>
    <w:rsid w:val="00806096"/>
    <w:rsid w:val="00812600"/>
    <w:rsid w:val="00822F24"/>
    <w:rsid w:val="00823569"/>
    <w:rsid w:val="00823BAF"/>
    <w:rsid w:val="00826736"/>
    <w:rsid w:val="00833E9E"/>
    <w:rsid w:val="008346BF"/>
    <w:rsid w:val="00836AFF"/>
    <w:rsid w:val="00837147"/>
    <w:rsid w:val="00842701"/>
    <w:rsid w:val="0084335A"/>
    <w:rsid w:val="00846745"/>
    <w:rsid w:val="00851F5B"/>
    <w:rsid w:val="00854679"/>
    <w:rsid w:val="00854D66"/>
    <w:rsid w:val="00864B6A"/>
    <w:rsid w:val="00865D9C"/>
    <w:rsid w:val="00867002"/>
    <w:rsid w:val="008673DA"/>
    <w:rsid w:val="00882DE3"/>
    <w:rsid w:val="00882FCD"/>
    <w:rsid w:val="00884C34"/>
    <w:rsid w:val="00886012"/>
    <w:rsid w:val="008863CE"/>
    <w:rsid w:val="0088747E"/>
    <w:rsid w:val="00887D11"/>
    <w:rsid w:val="00890BC1"/>
    <w:rsid w:val="008936E6"/>
    <w:rsid w:val="0089410D"/>
    <w:rsid w:val="008A0BC2"/>
    <w:rsid w:val="008A3CF4"/>
    <w:rsid w:val="008A7E63"/>
    <w:rsid w:val="008B0B95"/>
    <w:rsid w:val="008B0F31"/>
    <w:rsid w:val="008C1CEC"/>
    <w:rsid w:val="008C54FD"/>
    <w:rsid w:val="008C67B6"/>
    <w:rsid w:val="008D2418"/>
    <w:rsid w:val="008D3075"/>
    <w:rsid w:val="008E1DF6"/>
    <w:rsid w:val="008E32EC"/>
    <w:rsid w:val="008F3FDB"/>
    <w:rsid w:val="008F431A"/>
    <w:rsid w:val="00902460"/>
    <w:rsid w:val="00902EBD"/>
    <w:rsid w:val="00903C0D"/>
    <w:rsid w:val="009100B8"/>
    <w:rsid w:val="009107F0"/>
    <w:rsid w:val="00912AEA"/>
    <w:rsid w:val="0091750C"/>
    <w:rsid w:val="00917AEC"/>
    <w:rsid w:val="009230EC"/>
    <w:rsid w:val="009306E4"/>
    <w:rsid w:val="009365F9"/>
    <w:rsid w:val="00947046"/>
    <w:rsid w:val="0095040B"/>
    <w:rsid w:val="0095449D"/>
    <w:rsid w:val="00957107"/>
    <w:rsid w:val="00964B20"/>
    <w:rsid w:val="00965074"/>
    <w:rsid w:val="00966A1F"/>
    <w:rsid w:val="0096707E"/>
    <w:rsid w:val="0096780C"/>
    <w:rsid w:val="00972651"/>
    <w:rsid w:val="00973508"/>
    <w:rsid w:val="00977877"/>
    <w:rsid w:val="009779DE"/>
    <w:rsid w:val="00980B35"/>
    <w:rsid w:val="00980C60"/>
    <w:rsid w:val="009928FA"/>
    <w:rsid w:val="009A3594"/>
    <w:rsid w:val="009A5214"/>
    <w:rsid w:val="009B083F"/>
    <w:rsid w:val="009B0DB9"/>
    <w:rsid w:val="009B1820"/>
    <w:rsid w:val="009B1945"/>
    <w:rsid w:val="009B360D"/>
    <w:rsid w:val="009B612E"/>
    <w:rsid w:val="009B7562"/>
    <w:rsid w:val="009C05C7"/>
    <w:rsid w:val="009C198B"/>
    <w:rsid w:val="009C3F11"/>
    <w:rsid w:val="009C7A52"/>
    <w:rsid w:val="009D0773"/>
    <w:rsid w:val="009D3FCD"/>
    <w:rsid w:val="009E1951"/>
    <w:rsid w:val="009E3593"/>
    <w:rsid w:val="009E760A"/>
    <w:rsid w:val="00A04AD9"/>
    <w:rsid w:val="00A05D83"/>
    <w:rsid w:val="00A10C3B"/>
    <w:rsid w:val="00A11548"/>
    <w:rsid w:val="00A20EA2"/>
    <w:rsid w:val="00A23B29"/>
    <w:rsid w:val="00A27464"/>
    <w:rsid w:val="00A279C9"/>
    <w:rsid w:val="00A31C2A"/>
    <w:rsid w:val="00A32E38"/>
    <w:rsid w:val="00A43444"/>
    <w:rsid w:val="00A4365A"/>
    <w:rsid w:val="00A46289"/>
    <w:rsid w:val="00A47B51"/>
    <w:rsid w:val="00A6596B"/>
    <w:rsid w:val="00A679A6"/>
    <w:rsid w:val="00A731BD"/>
    <w:rsid w:val="00A73200"/>
    <w:rsid w:val="00A744AC"/>
    <w:rsid w:val="00A74F24"/>
    <w:rsid w:val="00A869B0"/>
    <w:rsid w:val="00A91966"/>
    <w:rsid w:val="00A91BC8"/>
    <w:rsid w:val="00A93F39"/>
    <w:rsid w:val="00A95EC8"/>
    <w:rsid w:val="00A96182"/>
    <w:rsid w:val="00AA0B81"/>
    <w:rsid w:val="00AA1C6A"/>
    <w:rsid w:val="00AA7AF2"/>
    <w:rsid w:val="00AB108D"/>
    <w:rsid w:val="00AB4E50"/>
    <w:rsid w:val="00AB7644"/>
    <w:rsid w:val="00AB798E"/>
    <w:rsid w:val="00AC0DEE"/>
    <w:rsid w:val="00AC10B1"/>
    <w:rsid w:val="00AC2CBA"/>
    <w:rsid w:val="00AC50D9"/>
    <w:rsid w:val="00AC74DD"/>
    <w:rsid w:val="00AD1FEF"/>
    <w:rsid w:val="00AD6D88"/>
    <w:rsid w:val="00AE6EF7"/>
    <w:rsid w:val="00AE7A46"/>
    <w:rsid w:val="00AF0613"/>
    <w:rsid w:val="00AF114C"/>
    <w:rsid w:val="00AF3892"/>
    <w:rsid w:val="00AF6348"/>
    <w:rsid w:val="00AF7CB4"/>
    <w:rsid w:val="00B0322E"/>
    <w:rsid w:val="00B0419A"/>
    <w:rsid w:val="00B12B3F"/>
    <w:rsid w:val="00B155CA"/>
    <w:rsid w:val="00B52976"/>
    <w:rsid w:val="00B547FA"/>
    <w:rsid w:val="00B551C1"/>
    <w:rsid w:val="00B56187"/>
    <w:rsid w:val="00B6040A"/>
    <w:rsid w:val="00B60892"/>
    <w:rsid w:val="00B62982"/>
    <w:rsid w:val="00B64B79"/>
    <w:rsid w:val="00B65487"/>
    <w:rsid w:val="00B67D82"/>
    <w:rsid w:val="00B70079"/>
    <w:rsid w:val="00B71164"/>
    <w:rsid w:val="00B71A6C"/>
    <w:rsid w:val="00B729A9"/>
    <w:rsid w:val="00B72F20"/>
    <w:rsid w:val="00B73289"/>
    <w:rsid w:val="00B80036"/>
    <w:rsid w:val="00B85B27"/>
    <w:rsid w:val="00BA0BCD"/>
    <w:rsid w:val="00BA4BE7"/>
    <w:rsid w:val="00BF07AA"/>
    <w:rsid w:val="00BF4B3A"/>
    <w:rsid w:val="00C277F5"/>
    <w:rsid w:val="00C4002D"/>
    <w:rsid w:val="00C45611"/>
    <w:rsid w:val="00C5143D"/>
    <w:rsid w:val="00C55CA9"/>
    <w:rsid w:val="00C56F31"/>
    <w:rsid w:val="00C57B8C"/>
    <w:rsid w:val="00C61FED"/>
    <w:rsid w:val="00C63C3A"/>
    <w:rsid w:val="00C6559C"/>
    <w:rsid w:val="00C94473"/>
    <w:rsid w:val="00CB244A"/>
    <w:rsid w:val="00CB2EBB"/>
    <w:rsid w:val="00CB51C4"/>
    <w:rsid w:val="00CC480F"/>
    <w:rsid w:val="00CC6789"/>
    <w:rsid w:val="00CD0519"/>
    <w:rsid w:val="00CD2FD5"/>
    <w:rsid w:val="00CD6377"/>
    <w:rsid w:val="00CD699B"/>
    <w:rsid w:val="00CE10C5"/>
    <w:rsid w:val="00CE1D0B"/>
    <w:rsid w:val="00CE3AC7"/>
    <w:rsid w:val="00CF0736"/>
    <w:rsid w:val="00CF2268"/>
    <w:rsid w:val="00CF315D"/>
    <w:rsid w:val="00CF7317"/>
    <w:rsid w:val="00D125DB"/>
    <w:rsid w:val="00D13F1E"/>
    <w:rsid w:val="00D14F5B"/>
    <w:rsid w:val="00D20A35"/>
    <w:rsid w:val="00D24709"/>
    <w:rsid w:val="00D24B51"/>
    <w:rsid w:val="00D30FCE"/>
    <w:rsid w:val="00D328C1"/>
    <w:rsid w:val="00D3335C"/>
    <w:rsid w:val="00D415D5"/>
    <w:rsid w:val="00D42FF2"/>
    <w:rsid w:val="00D47B7F"/>
    <w:rsid w:val="00D5626E"/>
    <w:rsid w:val="00D601B8"/>
    <w:rsid w:val="00D62676"/>
    <w:rsid w:val="00D70216"/>
    <w:rsid w:val="00D90282"/>
    <w:rsid w:val="00D91CC3"/>
    <w:rsid w:val="00DB3C7A"/>
    <w:rsid w:val="00DB68D0"/>
    <w:rsid w:val="00DB69A6"/>
    <w:rsid w:val="00DC3777"/>
    <w:rsid w:val="00DC62DD"/>
    <w:rsid w:val="00DE74F2"/>
    <w:rsid w:val="00DF2D7A"/>
    <w:rsid w:val="00DF4A0C"/>
    <w:rsid w:val="00E12276"/>
    <w:rsid w:val="00E14286"/>
    <w:rsid w:val="00E310A0"/>
    <w:rsid w:val="00E37B8E"/>
    <w:rsid w:val="00E406A8"/>
    <w:rsid w:val="00E4357E"/>
    <w:rsid w:val="00E43D9C"/>
    <w:rsid w:val="00E57E89"/>
    <w:rsid w:val="00E630FB"/>
    <w:rsid w:val="00E71FDE"/>
    <w:rsid w:val="00E77727"/>
    <w:rsid w:val="00E83A67"/>
    <w:rsid w:val="00E85FFB"/>
    <w:rsid w:val="00E924D5"/>
    <w:rsid w:val="00E94D36"/>
    <w:rsid w:val="00E97346"/>
    <w:rsid w:val="00EA4873"/>
    <w:rsid w:val="00EB2B68"/>
    <w:rsid w:val="00EB478B"/>
    <w:rsid w:val="00EC11DB"/>
    <w:rsid w:val="00EC4FF1"/>
    <w:rsid w:val="00ED1652"/>
    <w:rsid w:val="00ED3D92"/>
    <w:rsid w:val="00ED4AAA"/>
    <w:rsid w:val="00EE1943"/>
    <w:rsid w:val="00EE4AF5"/>
    <w:rsid w:val="00EE532A"/>
    <w:rsid w:val="00EF114B"/>
    <w:rsid w:val="00EF37A0"/>
    <w:rsid w:val="00F015F0"/>
    <w:rsid w:val="00F02E92"/>
    <w:rsid w:val="00F05F74"/>
    <w:rsid w:val="00F11269"/>
    <w:rsid w:val="00F13C42"/>
    <w:rsid w:val="00F22920"/>
    <w:rsid w:val="00F233A8"/>
    <w:rsid w:val="00F27A1F"/>
    <w:rsid w:val="00F3305C"/>
    <w:rsid w:val="00F33952"/>
    <w:rsid w:val="00F43E48"/>
    <w:rsid w:val="00F46198"/>
    <w:rsid w:val="00F51BC9"/>
    <w:rsid w:val="00F5235E"/>
    <w:rsid w:val="00F55548"/>
    <w:rsid w:val="00F642F2"/>
    <w:rsid w:val="00F723C0"/>
    <w:rsid w:val="00F74705"/>
    <w:rsid w:val="00F75EC1"/>
    <w:rsid w:val="00F82743"/>
    <w:rsid w:val="00F9756B"/>
    <w:rsid w:val="00FA071D"/>
    <w:rsid w:val="00FA3712"/>
    <w:rsid w:val="00FA55D9"/>
    <w:rsid w:val="00FA62CB"/>
    <w:rsid w:val="00FB1949"/>
    <w:rsid w:val="00FC2BB2"/>
    <w:rsid w:val="00FC7AA3"/>
    <w:rsid w:val="00FD2532"/>
    <w:rsid w:val="00FD5DFE"/>
    <w:rsid w:val="00FE3A05"/>
    <w:rsid w:val="00FE7DB3"/>
    <w:rsid w:val="00FF0210"/>
    <w:rsid w:val="00FF2789"/>
    <w:rsid w:val="00FF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DA8F46A"/>
  <w15:docId w15:val="{D48F2685-0D8F-4642-BE41-010887A1A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84BA3"/>
    <w:pPr>
      <w:jc w:val="both"/>
    </w:pPr>
    <w:rPr>
      <w:rFonts w:ascii="Arial" w:hAnsi="Arial"/>
      <w:sz w:val="22"/>
      <w:szCs w:val="24"/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1Ttolprincipal">
    <w:name w:val="1. Títol principal"/>
    <w:basedOn w:val="Normal"/>
    <w:next w:val="Normal"/>
    <w:qFormat/>
    <w:rsid w:val="00867002"/>
    <w:pPr>
      <w:spacing w:before="120" w:after="120"/>
      <w:jc w:val="left"/>
    </w:pPr>
    <w:rPr>
      <w:b/>
      <w:caps/>
    </w:rPr>
  </w:style>
  <w:style w:type="paragraph" w:customStyle="1" w:styleId="11Subttol">
    <w:name w:val="1.1. Subtítol"/>
    <w:basedOn w:val="Normal"/>
    <w:next w:val="Normal"/>
    <w:qFormat/>
    <w:rsid w:val="00414A10"/>
    <w:pPr>
      <w:ind w:left="708"/>
      <w:jc w:val="left"/>
    </w:pPr>
    <w:rPr>
      <w:b/>
    </w:rPr>
  </w:style>
  <w:style w:type="paragraph" w:customStyle="1" w:styleId="Cosgeneral">
    <w:name w:val="Cos general"/>
    <w:basedOn w:val="Normal"/>
    <w:autoRedefine/>
    <w:qFormat/>
    <w:rsid w:val="00867002"/>
    <w:pPr>
      <w:spacing w:before="120" w:after="120"/>
    </w:pPr>
  </w:style>
  <w:style w:type="paragraph" w:customStyle="1" w:styleId="1rnivell">
    <w:name w:val="1r nivell"/>
    <w:basedOn w:val="Normal"/>
    <w:next w:val="Normal"/>
    <w:autoRedefine/>
    <w:qFormat/>
    <w:rsid w:val="00867002"/>
    <w:pPr>
      <w:numPr>
        <w:numId w:val="4"/>
      </w:numPr>
      <w:spacing w:before="120" w:after="120"/>
    </w:pPr>
    <w:rPr>
      <w:b/>
      <w:caps/>
    </w:rPr>
  </w:style>
  <w:style w:type="paragraph" w:customStyle="1" w:styleId="2nnivell">
    <w:name w:val="2n nivell"/>
    <w:basedOn w:val="Normal"/>
    <w:next w:val="Normal"/>
    <w:autoRedefine/>
    <w:qFormat/>
    <w:rsid w:val="00867002"/>
    <w:pPr>
      <w:numPr>
        <w:numId w:val="5"/>
      </w:numPr>
      <w:spacing w:before="120" w:after="120"/>
      <w:jc w:val="left"/>
    </w:pPr>
    <w:rPr>
      <w:b/>
    </w:rPr>
  </w:style>
  <w:style w:type="character" w:styleId="Hipervnculo">
    <w:name w:val="Hyperlink"/>
    <w:rsid w:val="00784BA3"/>
    <w:rPr>
      <w:color w:val="0000FF"/>
      <w:u w:val="single"/>
    </w:rPr>
  </w:style>
  <w:style w:type="table" w:styleId="Tablaconcuadrcula">
    <w:name w:val="Table Grid"/>
    <w:basedOn w:val="Tablanormal"/>
    <w:rsid w:val="00784B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471C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2471C2"/>
    <w:rPr>
      <w:rFonts w:ascii="Tahoma" w:hAnsi="Tahoma" w:cs="Tahoma"/>
      <w:sz w:val="16"/>
      <w:szCs w:val="16"/>
      <w:lang w:val="ca-ES"/>
    </w:rPr>
  </w:style>
  <w:style w:type="character" w:styleId="Mencinsinresolver">
    <w:name w:val="Unresolved Mention"/>
    <w:basedOn w:val="Fuentedeprrafopredeter"/>
    <w:uiPriority w:val="99"/>
    <w:semiHidden/>
    <w:unhideWhenUsed/>
    <w:rsid w:val="00F27A1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2F5D95"/>
    <w:pPr>
      <w:spacing w:before="100" w:beforeAutospacing="1" w:after="100" w:afterAutospacing="1"/>
      <w:jc w:val="left"/>
    </w:pPr>
    <w:rPr>
      <w:rFonts w:ascii="Times New Roman" w:hAnsi="Times New Roman"/>
      <w:sz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2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Expedients%20Serveis%20Persones\plantill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87C1C7-77D4-4FB8-91C6-FCCAF1C63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plantilla.dot</Template>
  <TotalTime>20</TotalTime>
  <Pages>2</Pages>
  <Words>147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de Sant Joan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MIREIA BOSCH FAINE</dc:creator>
  <cp:keywords/>
  <dc:description/>
  <cp:lastModifiedBy>Usuari</cp:lastModifiedBy>
  <cp:revision>4</cp:revision>
  <cp:lastPrinted>2024-10-01T11:19:00Z</cp:lastPrinted>
  <dcterms:created xsi:type="dcterms:W3CDTF">2025-03-12T16:33:00Z</dcterms:created>
  <dcterms:modified xsi:type="dcterms:W3CDTF">2026-09-18T11:46:00Z</dcterms:modified>
</cp:coreProperties>
</file>